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5103" w:leader="none"/>
        </w:tabs>
        <w:jc w:val="left"/>
        <w:rPr>
          <w:rFonts w:ascii="Times New Roman" w:hAnsi="Times New Roman" w:cs="Times New Roman"/>
          <w:sz w:val="24"/>
          <w:szCs w:val="24"/>
        </w:rPr>
      </w:pPr>
      <w:r>
        <w:rPr>
          <w:rFonts w:cs="Times New Roman" w:ascii="Times New Roman" w:hAnsi="Times New Roman"/>
          <w:b/>
          <w:sz w:val="36"/>
          <w:szCs w:val="36"/>
        </w:rPr>
        <w:t>EKEBY – JOHANNISLUND</w:t>
      </w:r>
    </w:p>
    <w:p>
      <w:pPr>
        <w:pStyle w:val="Normal"/>
        <w:tabs>
          <w:tab w:val="left" w:pos="5103" w:leader="none"/>
        </w:tabs>
        <w:jc w:val="left"/>
        <w:rPr>
          <w:b/>
          <w:b/>
          <w:sz w:val="36"/>
          <w:szCs w:val="36"/>
        </w:rPr>
      </w:pPr>
      <w:r>
        <w:rPr>
          <w:rFonts w:cs="Times New Roman" w:ascii="Times New Roman" w:hAnsi="Times New Roman"/>
          <w:sz w:val="24"/>
          <w:szCs w:val="24"/>
        </w:rPr>
      </w:r>
    </w:p>
    <w:p>
      <w:pPr>
        <w:pStyle w:val="Normal"/>
        <w:jc w:val="center"/>
        <w:rPr>
          <w:b/>
          <w:b/>
        </w:rPr>
      </w:pPr>
      <w:r>
        <w:rPr>
          <w:rFonts w:cs="Times New Roman" w:ascii="Times New Roman" w:hAnsi="Times New Roman"/>
          <w:sz w:val="36"/>
          <w:szCs w:val="36"/>
        </w:rPr>
      </w:r>
    </w:p>
    <w:p>
      <w:pPr>
        <w:pStyle w:val="Normal"/>
        <w:jc w:val="center"/>
        <w:rPr>
          <w:rFonts w:ascii="Times New Roman" w:hAnsi="Times New Roman" w:cs="Times New Roman"/>
          <w:sz w:val="36"/>
          <w:szCs w:val="36"/>
        </w:rPr>
      </w:pPr>
      <w:r>
        <w:rPr>
          <w:rFonts w:cs="Times New Roman" w:ascii="Times New Roman" w:hAnsi="Times New Roman"/>
          <w:b/>
          <w:sz w:val="36"/>
          <w:szCs w:val="36"/>
        </w:rPr>
        <w:t>ARVIDSTORP</w:t>
      </w:r>
    </w:p>
    <w:p>
      <w:pPr>
        <w:pStyle w:val="Normal"/>
        <w:jc w:val="center"/>
        <w:rPr>
          <w:rFonts w:ascii="Times New Roman" w:hAnsi="Times New Roman" w:cs="Times New Roman"/>
          <w:sz w:val="24"/>
          <w:szCs w:val="24"/>
        </w:rPr>
      </w:pPr>
      <w:r>
        <w:rPr>
          <w:rFonts w:cs="Times New Roman" w:ascii="Times New Roman" w:hAnsi="Times New Roman"/>
          <w:sz w:val="24"/>
          <w:szCs w:val="24"/>
        </w:rPr>
        <w:t>Arfstorp</w:t>
      </w:r>
    </w:p>
    <w:p>
      <w:pPr>
        <w:pStyle w:val="Normal"/>
        <w:jc w:val="center"/>
        <w:rPr>
          <w:rFonts w:ascii="Times New Roman" w:hAnsi="Times New Roman" w:cs="Times New Roman"/>
          <w:sz w:val="24"/>
          <w:szCs w:val="24"/>
        </w:rPr>
      </w:pPr>
      <w:r>
        <w:rPr>
          <w:rFonts w:cs="Times New Roman" w:ascii="Times New Roman" w:hAnsi="Times New Roman"/>
          <w:sz w:val="24"/>
          <w:szCs w:val="24"/>
        </w:rPr>
        <w:t>Johanneslunds ägor</w:t>
      </w:r>
    </w:p>
    <w:p>
      <w:pPr>
        <w:pStyle w:val="Normal"/>
        <w:jc w:val="center"/>
        <w:rPr/>
      </w:pPr>
      <w:r>
        <w:rPr>
          <w:rFonts w:cs="Times New Roman" w:ascii="Times New Roman" w:hAnsi="Times New Roman"/>
          <w:sz w:val="24"/>
          <w:szCs w:val="24"/>
        </w:rPr>
        <w:t xml:space="preserve">Känd boplats 1620 –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Enl. Skedevi kyrkoböcker:</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Börje i Arvidstorp</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Ingeborg</w:t>
        <w:tab/>
        <w:t>1620-10-01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Nils</w:t>
        <w:tab/>
        <w:t>1639-04-15</w:t>
        <w:tab/>
        <w:tab/>
        <w:t>bg. 1639-06-30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w:t>
        <w:tab/>
        <w:tab/>
        <w:tab/>
        <w:t>bg. 1653-02-13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Sicilia</w:t>
        <w:tab/>
        <w:t>1642-03-20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Knekten i Arvidstorp</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1643-06-04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Göransson</w:t>
        <w:tab/>
        <w:t>1660</w:t>
        <w:tab/>
        <w:t>g. 1655-10-21</w:t>
        <w:tab/>
        <w:t>bg. 1736-10-10, 76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Eriksdtr</w:t>
        <w:tab/>
        <w:t>1662</w:t>
        <w:tab/>
        <w:tab/>
        <w:t>bg. 1736-10-31, 74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1656-06-22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Elin</w:t>
        <w:tab/>
        <w:t>1660-01-22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Karin</w:t>
        <w:tab/>
        <w:t>1661-04-17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Andersson, fiskare</w:t>
        <w:tab/>
        <w:t>1698</w:t>
        <w:tab/>
        <w:t>g. 1720-10-16</w:t>
        <w:tab/>
        <w:t>bg. 1736-12-05, 38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Ingeborg Svensdtr</w:t>
        <w:tab/>
        <w:t>1690</w:t>
        <w:tab/>
        <w:tab/>
        <w:t>bg. 1757-02-06, 67 år</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w:t>
      </w:r>
      <w:r>
        <w:rPr>
          <w:rFonts w:cs="Times New Roman" w:ascii="Times New Roman" w:hAnsi="Times New Roman"/>
        </w:rPr>
        <w:t>wigdes på Håfstad, Börkwik Sochn”</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w:t>
        <w:tab/>
        <w:t>1721-11-10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Karlsson</w:t>
        <w:tab/>
        <w:t>1732-06-04</w:t>
        <w:tab/>
        <w:t>g. 1754-09-15</w:t>
        <w:tab/>
        <w:t>bg. 1808-03-16, 68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Nilsdtr</w:t>
        <w:tab/>
        <w:t>1729-01-29</w:t>
        <w:tab/>
        <w:tab/>
        <w:t>bg. 1785-04-29, 56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1756-10-23</w:t>
        <w:tab/>
        <w:tab/>
        <w:t>se nedan-75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w:t>
        <w:tab/>
        <w:t>1767-01-20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Fadern</w:t>
      </w:r>
    </w:p>
    <w:p>
      <w:pPr>
        <w:pStyle w:val="Normal"/>
        <w:pBdr>
          <w:bottom w:val="single" w:sz="6" w:space="1" w:color="000000"/>
        </w:pBdr>
        <w:tabs>
          <w:tab w:val="left" w:pos="2835" w:leader="none"/>
          <w:tab w:val="left" w:pos="5103" w:leader="none"/>
          <w:tab w:val="left" w:pos="6804" w:leader="none"/>
        </w:tabs>
        <w:rPr/>
      </w:pPr>
      <w:r>
        <w:rPr>
          <w:rFonts w:cs="Times New Roman" w:ascii="Times New Roman" w:hAnsi="Times New Roman"/>
          <w:sz w:val="24"/>
          <w:szCs w:val="24"/>
        </w:rPr>
        <w:t>Karl Andersson</w:t>
        <w:tab/>
        <w:t>1705-12-28 (Johanlund)</w:t>
        <w:tab/>
        <w:t>bg. 1756-11-14, 50 år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Märta Eriksdtr</w:t>
        <w:tab/>
        <w:t>1712-06-16</w:t>
        <w:tab/>
        <w:tab/>
        <w:t>död 1782 i Torsjö</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 Olofsson</w:t>
        <w:tab/>
        <w:t>1747-08-17</w:t>
        <w:tab/>
        <w:t>g. 1775-11-05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Eriksdtr</w:t>
        <w:tab/>
        <w:t>1756-10-23</w:t>
        <w:tab/>
        <w:t>fr ovan-75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1778-11-26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1782-01-09</w:t>
        <w:tab/>
        <w:tab/>
        <w:t>bg. 1788-10-10, 6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1785-11-02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Ingeborg</w:t>
        <w:tab/>
        <w:t>1788-08-03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1791-08-02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1794-08-20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w:t>
        <w:tab/>
        <w:t>1798-01-03</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1801-05-06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Husförhörslängd A1:2 1792-1805 sid 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Enkl. Erik Karlsson</w:t>
        <w:tab/>
        <w:t>1732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 mågen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 Olofsson</w:t>
        <w:tab/>
        <w:t>1747-08-17</w:t>
        <w:tab/>
        <w:t>g. 1775-11-05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Eriksdtr</w:t>
        <w:tab/>
        <w:t>1756-10-23</w:t>
        <w:tab/>
        <w:t>fr ovan-75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1778-11-26</w:t>
        <w:tab/>
        <w:t>sjuklig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1785-11-02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Ingeborg</w:t>
        <w:tab/>
        <w:t>1788-08-03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1791-08-02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1794-08-20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w:t>
        <w:tab/>
        <w:t>1798-01-03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1801-05-06</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Nils</w:t>
        <w:tab/>
        <w:t>1775 lerbäck</w:t>
        <w:tab/>
        <w:t>fr Lerbäck-91</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1773</w:t>
        <w:tab/>
        <w:tab/>
        <w:t>t Eneby-92</w:t>
      </w:r>
    </w:p>
    <w:p>
      <w:pPr>
        <w:pStyle w:val="Normal"/>
        <w:pBdr>
          <w:bottom w:val="single" w:sz="6" w:space="1" w:color="000000"/>
        </w:pBdr>
        <w:tabs>
          <w:tab w:val="left" w:pos="2835" w:leader="none"/>
          <w:tab w:val="left" w:pos="5103" w:leader="none"/>
          <w:tab w:val="left" w:pos="6804" w:leader="none"/>
        </w:tabs>
        <w:rPr/>
      </w:pPr>
      <w:r>
        <w:rPr>
          <w:rFonts w:cs="Times New Roman" w:ascii="Times New Roman" w:hAnsi="Times New Roman"/>
          <w:sz w:val="24"/>
          <w:szCs w:val="24"/>
        </w:rPr>
        <w:t>p Brita Andersdtr</w:t>
        <w:tab/>
        <w:t>1770</w:t>
        <w:tab/>
        <w:tab/>
        <w:t>struken</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oä.s. Anders</w:t>
        <w:tab/>
        <w:t>1795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Jonsdtr</w:t>
        <w:tab/>
        <w:t>1775</w:t>
        <w:tab/>
        <w:tab/>
        <w:t>struken-97</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Annika</w:t>
        <w:tab/>
        <w:t>1774</w:t>
        <w:tab/>
        <w:tab/>
        <w:t>struken-97</w:t>
      </w:r>
    </w:p>
    <w:p>
      <w:pPr>
        <w:pStyle w:val="Normal"/>
        <w:pBdr>
          <w:bottom w:val="single" w:sz="6" w:space="1" w:color="000000"/>
        </w:pBdr>
        <w:tabs>
          <w:tab w:val="left" w:pos="2835" w:leader="none"/>
          <w:tab w:val="left" w:pos="5103" w:leader="none"/>
          <w:tab w:val="left" w:pos="6804" w:leader="none"/>
        </w:tabs>
        <w:rPr/>
      </w:pPr>
      <w:r>
        <w:rPr>
          <w:rFonts w:cs="Times New Roman" w:ascii="Times New Roman" w:hAnsi="Times New Roman"/>
          <w:sz w:val="24"/>
          <w:szCs w:val="24"/>
        </w:rPr>
        <w:t>dr Anders Andersson</w:t>
        <w:tab/>
        <w:t>1767</w:t>
        <w:tab/>
        <w:tab/>
        <w:t>t Hagen-98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Ersdtr</w:t>
        <w:tab/>
        <w:t>1771</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1795</w:t>
        <w:tab/>
        <w:tab/>
        <w:t>död 1798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1798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1780</w:t>
        <w:tab/>
        <w:tab/>
        <w:t>struken-00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Bengt Andersson</w:t>
        <w:tab/>
        <w:t>1782</w:t>
        <w:tab/>
        <w:tab/>
        <w:t>struken-00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Andersson</w:t>
        <w:tab/>
        <w:t>1783</w:t>
        <w:tab/>
        <w:tab/>
        <w:t>struken</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Olofsson</w:t>
        <w:tab/>
        <w:t>1779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Olofsson</w:t>
        <w:tab/>
        <w:t>1784 regna</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A1:4 1806-12 sid 2</w:t>
      </w:r>
    </w:p>
    <w:p>
      <w:pPr>
        <w:pStyle w:val="Normal"/>
        <w:tabs>
          <w:tab w:val="left" w:pos="2835" w:leader="none"/>
          <w:tab w:val="left" w:pos="5103" w:leader="none"/>
          <w:tab w:val="left" w:pos="6804" w:leader="none"/>
        </w:tabs>
        <w:rPr/>
      </w:pPr>
      <w:r>
        <w:rPr>
          <w:rFonts w:cs="Times New Roman" w:ascii="Times New Roman" w:hAnsi="Times New Roman"/>
          <w:sz w:val="24"/>
          <w:szCs w:val="24"/>
        </w:rPr>
        <w:t>Enkl. Erik Karlsson</w:t>
        <w:tab/>
        <w:t>1732-06-04</w:t>
        <w:tab/>
        <w:tab/>
        <w:t>bg. 1808-03-16, 68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 inhyses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 Olofsson</w:t>
        <w:tab/>
        <w:t>1747-08-17 sked g.75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Eriksdtr</w:t>
        <w:tab/>
        <w:t>1756-10-23 sked</w:t>
        <w:tab/>
        <w:tab/>
        <w:t>bg. 1812-04-07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1778-11-26 sked</w:t>
        <w:tab/>
        <w:t>krympling, kan ej gå</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1785-11-02 sked</w:t>
        <w:tab/>
        <w:t>lomhörd</w:t>
        <w:tab/>
        <w:t>t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1791-08-02 sked</w:t>
        <w:tab/>
        <w:tab/>
        <w:t>t Nora-08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1794-08-20 sked</w:t>
        <w:tab/>
        <w:tab/>
        <w:t>t Hagen-09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w:t>
        <w:tab/>
        <w:t>1798-01-03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1801-05-06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Persdtr</w:t>
        <w:tab/>
        <w:t>1798</w:t>
        <w:tab/>
        <w:t>fr Sila-09</w:t>
        <w:tab/>
        <w:t>t Sila-10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mågen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Bengt Andersson</w:t>
        <w:tab/>
        <w:t>1781-11-08 sked g.-09</w:t>
        <w:tab/>
        <w:t>fr Uddenäs-09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Jonsdtr</w:t>
        <w:tab/>
        <w:t>1785-11-02 sked</w:t>
        <w:tab/>
        <w:t>fr ovan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Jonas</w:t>
        <w:tab/>
        <w:t>1810-09-18 sked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1810-09-18 sked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Ingrid Karlsdtr</w:t>
        <w:tab/>
        <w:t>1800-02-06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Jonsson</w:t>
        <w:tab/>
        <w:t>1791</w:t>
        <w:tab/>
        <w:tab/>
        <w:t>struken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Andersdtr</w:t>
        <w:tab/>
        <w:t>1786</w:t>
        <w:tab/>
        <w:tab/>
        <w:t>t Finntorp-11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Bengtsdtr</w:t>
        <w:tab/>
        <w:t>1795-07-12 sked</w:t>
        <w:tab/>
        <w:t>fr Asphagen-11</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Andersson</w:t>
        <w:tab/>
        <w:t>1780-11-09</w:t>
        <w:tab/>
        <w:tab/>
        <w:t>t Tomtorp-11</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A1:5 1813-18 sid 117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Bengt Andersson</w:t>
        <w:tab/>
        <w:t>1781-11-08 sked g.-09</w:t>
        <w:tab/>
        <w:t>fr Uddenäs-09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Jonsdtr</w:t>
        <w:tab/>
        <w:t>1785-11-02 sked</w:t>
        <w:tab/>
        <w:t>fr ovan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Jonas</w:t>
        <w:tab/>
        <w:t>1810-09-18 sked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1810-09-18 sked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1814-02-01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1817-07-25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tj.fl. Ingrid Karlsdtr</w:t>
        <w:tab/>
        <w:t>1800-02-06 sked</w:t>
        <w:tab/>
        <w:tab/>
        <w:t>t Nybygget-13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Andersson</w:t>
        <w:tab/>
        <w:t>1780-11-09 sked</w:t>
        <w:tab/>
        <w:tab/>
        <w:t>t Axsjötorp-13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Bengtsdtr</w:t>
        <w:tab/>
        <w:t>1795-07-12 sked</w:t>
        <w:tab/>
        <w:t>fr Asphagen-11</w:t>
        <w:tab/>
        <w:t>t Johanneslund-14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Jonsson</w:t>
        <w:tab/>
        <w:t>1794-08-24 sked</w:t>
        <w:tab/>
        <w:tab/>
        <w:t>t Brenäs-14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Eriksson</w:t>
        <w:tab/>
        <w:t>1793-05-21 v.v.</w:t>
        <w:tab/>
        <w:t>fr V.V.-14</w:t>
        <w:tab/>
        <w:t>t Finntorp-16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Peter Gustafsson</w:t>
        <w:tab/>
        <w:t>1793-01-01 vr.kloster</w:t>
        <w:tab/>
        <w:t>fr Hällestad-16</w:t>
        <w:tab/>
        <w:t>t Nils ?-17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Jonsdtr</w:t>
        <w:tab/>
        <w:t>1801-05-02 sked</w:t>
        <w:tab/>
        <w:tab/>
        <w:t>t Knektstugan-18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Jonas Jonsson</w:t>
        <w:tab/>
        <w:t>1798-01-03 sked</w:t>
        <w:tab/>
        <w:t>fr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Bengtsdtr</w:t>
        <w:tab/>
        <w:t>1795-07-12 sked</w:t>
        <w:tab/>
        <w:t>fr Johanneslund-18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Persdtr</w:t>
        <w:tab/>
        <w:t>1792-05-25 st mellösa</w:t>
        <w:tab/>
        <w:t>fr St Mellösa-08</w:t>
        <w:tab/>
        <w:t>t Ö.Eneby-18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w:t>
        <w:tab/>
        <w:t>1816-09-24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Lisa Larsdtr</w:t>
        <w:tab/>
        <w:t>1785-05-09 sked</w:t>
        <w:tab/>
        <w:t>fr Valleräng-18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 Olofsson</w:t>
        <w:tab/>
        <w:t>1747-08-17 sked änkl.-12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1778-11-26 sked</w:t>
        <w:tab/>
        <w:t>(lam)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Jonas</w:t>
        <w:tab/>
        <w:t>1798-01-03 sked</w:t>
        <w:tab/>
        <w:tab/>
        <w:t>t ovan</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1801-05-06 sked</w:t>
        <w:tab/>
        <w:tab/>
        <w:t>struken</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A1:8 1819-23 sid 124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Bengt Andersson</w:t>
        <w:tab/>
        <w:t>1781-11-08 sked g.-09</w:t>
        <w:tab/>
        <w:t>fr Uddenäs-09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Jonsdtr</w:t>
        <w:tab/>
        <w:t>1785-11-02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Jonas</w:t>
        <w:tab/>
        <w:t>1810-09-18 sked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1810-09-18 sked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1814-02-01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1817-07-25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1821-06-04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Jonas Jonsson</w:t>
        <w:tab/>
        <w:t>1798-01-03 sked</w:t>
        <w:tab/>
        <w:tab/>
        <w:t>t Knektstugan-19</w:t>
      </w:r>
    </w:p>
    <w:p>
      <w:pPr>
        <w:pStyle w:val="Normal"/>
        <w:tabs>
          <w:tab w:val="left" w:pos="2835" w:leader="none"/>
          <w:tab w:val="left" w:pos="5103" w:leader="none"/>
          <w:tab w:val="left" w:pos="6804" w:leader="none"/>
        </w:tabs>
        <w:rPr/>
      </w:pPr>
      <w:r>
        <w:rPr>
          <w:rFonts w:cs="Times New Roman" w:ascii="Times New Roman" w:hAnsi="Times New Roman"/>
          <w:sz w:val="24"/>
          <w:szCs w:val="24"/>
        </w:rPr>
        <w:t>p Maja Bengtsdtr</w:t>
        <w:tab/>
        <w:t>1795-07-02 sked</w:t>
        <w:tab/>
        <w:t>fr Johanneslund-18 t Bremyra-21</w:t>
      </w:r>
    </w:p>
    <w:p>
      <w:pPr>
        <w:pStyle w:val="Normal"/>
        <w:tabs>
          <w:tab w:val="left" w:pos="2835" w:leader="none"/>
          <w:tab w:val="left" w:pos="5103" w:leader="none"/>
          <w:tab w:val="left" w:pos="6804" w:leader="none"/>
        </w:tabs>
        <w:rPr/>
      </w:pPr>
      <w:r>
        <w:rPr>
          <w:rFonts w:cs="Times New Roman" w:ascii="Times New Roman" w:hAnsi="Times New Roman"/>
          <w:sz w:val="24"/>
          <w:szCs w:val="24"/>
        </w:rPr>
        <w:t>p Lisa Larsdtr</w:t>
        <w:tab/>
        <w:t>1785-05-09 sked</w:t>
        <w:tab/>
        <w:t>fr Valleräng-18</w:t>
        <w:tab/>
        <w:t>t Byle-19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Gabriel Petersson</w:t>
        <w:tab/>
        <w:t>1792-07-29 kvill</w:t>
        <w:tab/>
        <w:t>fr Kvillinge-18</w:t>
        <w:tab/>
        <w:t>t Mullsäter-20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Greta Larsdtr</w:t>
        <w:tab/>
        <w:t>1797-09-04 ?</w:t>
        <w:tab/>
        <w:t>fr St. Mellösa-18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Olofsson</w:t>
        <w:tab/>
        <w:t>1799-09-01 v.v.</w:t>
        <w:tab/>
        <w:t>fr V.V.-20</w:t>
        <w:tab/>
        <w:t>t Kindstorp-22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Gustaf Andersson</w:t>
        <w:tab/>
        <w:t>1801-04-10 sim</w:t>
        <w:tab/>
        <w:t>fr Kvillinge-22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 Olofsson</w:t>
        <w:tab/>
        <w:t>1747-08-17 sked änkl.-12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1778-11-26 sked</w:t>
        <w:tab/>
        <w:t>(lam)</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A1:10 1824-29 sid 154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Bengt Andersson</w:t>
        <w:tab/>
        <w:t>1781-11-08 sked g.-09</w:t>
        <w:tab/>
        <w:t>fr Uddenäs-09</w:t>
        <w:tab/>
        <w:t>t Sund-26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Jonsdtr</w:t>
        <w:tab/>
        <w:t>1785-11-02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Jonas</w:t>
        <w:tab/>
        <w:t>1810-09-18 sked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1810-09-18 sked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1814-02-01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1817-07-25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1821-06-04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Eriksson</w:t>
        <w:tab/>
        <w:t>1794-11-09 sked g.-22</w:t>
        <w:tab/>
        <w:t>fr Brenäs-26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Jonsdtr</w:t>
        <w:tab/>
        <w:t>1801-05-03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1826-01-17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1828-09-16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Greta Larsdtr</w:t>
        <w:tab/>
        <w:t>1797-09-17 lännäs</w:t>
        <w:tab/>
        <w:t>fr St. Mellösa-18</w:t>
        <w:tab/>
        <w:t>t Hävla-25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Gustaf Andersson</w:t>
        <w:tab/>
        <w:t>1801-04-10 sim</w:t>
        <w:tab/>
        <w:t>fr Kvillinge-22</w:t>
        <w:tab/>
        <w:t>t Kalbo-24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Jonsson</w:t>
        <w:tab/>
        <w:t>1804-05-12 v.v.</w:t>
        <w:tab/>
        <w:t>fr V.V.-21</w:t>
        <w:tab/>
        <w:t>t Sund-26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Erik Andersson</w:t>
        <w:tab/>
        <w:t>1804-04-01 sked g.-24</w:t>
        <w:tab/>
        <w:t>fr Öna-25</w:t>
        <w:tab/>
        <w:t>t Axtorp-26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Andersdtr</w:t>
        <w:tab/>
        <w:t>1803-03-14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1825-01-21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Andersson</w:t>
        <w:tab/>
        <w:t>1783-09-09 sked</w:t>
        <w:tab/>
        <w:t>(svagsint)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Ingrid Andersdtr</w:t>
        <w:tab/>
        <w:t>1810-08-10 sked</w:t>
        <w:tab/>
        <w:t>fr Torp-27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Ersdtr</w:t>
        <w:tab/>
        <w:t>1801           vingåker</w:t>
        <w:tab/>
        <w:t>fr Vingåker-20</w:t>
        <w:tab/>
        <w:t>t V.V.-27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 Olofsson</w:t>
        <w:tab/>
        <w:t>1747-08-17 sked änkl.-12</w:t>
        <w:tab/>
        <w:t>död 1828-10-12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1778-11-26 sked</w:t>
        <w:tab/>
        <w:t>(lam)</w:t>
        <w:tab/>
        <w:t>t Sund-26</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A1:11 1830-36 sid 154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Eriksson</w:t>
        <w:tab/>
        <w:t>1794-11-09 sked g.-22</w:t>
        <w:tab/>
        <w:t>fr Brenäs-26</w:t>
        <w:tab/>
        <w:t>död 1830-03-19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Jonsdtr</w:t>
        <w:tab/>
        <w:t>1801-05-03 sked</w:t>
        <w:tab/>
        <w:tab/>
        <w:t>död 1830-03-19</w:t>
      </w:r>
    </w:p>
    <w:p>
      <w:pPr>
        <w:pStyle w:val="Normal"/>
        <w:tabs>
          <w:tab w:val="left" w:pos="2835" w:leader="none"/>
          <w:tab w:val="left" w:pos="5103" w:leader="none"/>
          <w:tab w:val="left" w:pos="6804" w:leader="none"/>
        </w:tabs>
        <w:rPr/>
      </w:pPr>
      <w:r>
        <w:rPr>
          <w:rFonts w:cs="Times New Roman" w:ascii="Times New Roman" w:hAnsi="Times New Roman"/>
          <w:sz w:val="24"/>
          <w:szCs w:val="24"/>
        </w:rPr>
        <w:tab/>
        <w:tab/>
        <w:tab/>
        <w:t>”Drunknade, Olycka”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1826-01-17 sked</w:t>
        <w:tab/>
        <w:tab/>
        <w:t>t Brenäs-30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1828-09-16 sked</w:t>
        <w:tab/>
        <w:tab/>
        <w:t>t Sund-30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1788-09-22 sked g.-28</w:t>
        <w:tab/>
        <w:t>fr Eriksberg Torp-30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Persdtr</w:t>
        <w:tab/>
        <w:t>1808-01-21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1816-04-13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1819-11-11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1830-03-02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 Gustaf</w:t>
        <w:tab/>
        <w:t>1832-01-09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Kajsa</w:t>
        <w:tab/>
        <w:t>1834-10-09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1836-12-26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Andersson</w:t>
        <w:tab/>
        <w:t>1783-09-09 sked</w:t>
        <w:tab/>
        <w:t>(svagsint)</w:t>
        <w:tab/>
        <w:t>t Sund-30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Ingrid Andersdtr</w:t>
        <w:tab/>
        <w:t>1810-08-10 sked</w:t>
        <w:tab/>
        <w:t>fr Torp-27</w:t>
        <w:tab/>
        <w:t>t Knektstugan-30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Nils Nilsson</w:t>
        <w:tab/>
        <w:t>1805-04-16 sked</w:t>
        <w:tab/>
        <w:t>fr Kalbo-30</w:t>
        <w:tab/>
        <w:t>t Ruda-31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Eriksson</w:t>
        <w:tab/>
        <w:t>1812-03-07 sked</w:t>
        <w:tab/>
        <w:t>fr Hagen-34</w:t>
        <w:tab/>
        <w:t>t Knektstugan-36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Peter Persson</w:t>
        <w:tab/>
        <w:t>1812-07-09 sked</w:t>
        <w:tab/>
        <w:t>fr Ö.V.-31</w:t>
        <w:tab/>
        <w:t>död 1833-07-21</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w:t>
      </w:r>
      <w:r>
        <w:rPr>
          <w:rFonts w:cs="Times New Roman" w:ascii="Times New Roman" w:hAnsi="Times New Roman"/>
        </w:rPr>
        <w:t>Dräng från Arvidstorp. Född uti Hagen på Johannislunds ägor d 9 juli 1812. Föräldrar: Torparen Per Jonsson och Brita Eriksdtr. Drunknat i Brosjön. Ogift”.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Andersson</w:t>
        <w:tab/>
        <w:t>1804-08-02 sked</w:t>
        <w:tab/>
        <w:t>fr Byle-33</w:t>
        <w:tab/>
        <w:t>t Johanneslund-34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tj.fl. Brita Andersdtr</w:t>
        <w:tab/>
        <w:t>1821-02-15 sked</w:t>
        <w:tab/>
        <w:t>fr Muggebo-34</w:t>
        <w:tab/>
        <w:t>t Nysätter-35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Kajsa Nilsdtr</w:t>
        <w:tab/>
        <w:t>1818-02-22 sked</w:t>
        <w:tab/>
        <w:t>fr Finntorp-36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Jonas Jonsson</w:t>
        <w:tab/>
        <w:t>1796-02-11 sked</w:t>
        <w:tab/>
        <w:t>fr Gölen-36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Stina Andersdtr</w:t>
        <w:tab/>
        <w:t>1788-03-21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 fadern</w:t>
      </w:r>
    </w:p>
    <w:p>
      <w:pPr>
        <w:pStyle w:val="Normal"/>
        <w:tabs>
          <w:tab w:val="left" w:pos="2835" w:leader="none"/>
          <w:tab w:val="left" w:pos="5103" w:leader="none"/>
          <w:tab w:val="left" w:pos="6804" w:leader="none"/>
        </w:tabs>
        <w:rPr/>
      </w:pPr>
      <w:r>
        <w:rPr>
          <w:rFonts w:cs="Times New Roman" w:ascii="Times New Roman" w:hAnsi="Times New Roman"/>
          <w:sz w:val="24"/>
          <w:szCs w:val="24"/>
        </w:rPr>
        <w:t>Anders Ersson</w:t>
        <w:tab/>
        <w:t>1755-06-13 sked g.-87</w:t>
        <w:tab/>
        <w:t>fr Eriksberg-30</w:t>
        <w:tab/>
        <w:t>död 1833-12-18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Hindriksdtr</w:t>
        <w:tab/>
        <w:t>1765-09-11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A1:13 1837-43 sid 85-86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1788-09-22 sked g.-28</w:t>
        <w:tab/>
        <w:t>fr Eriksberg Torp-30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Persdtr</w:t>
        <w:tab/>
        <w:t>1808-01-21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1816-04-13 sked</w:t>
        <w:tab/>
        <w:tab/>
        <w:t>t Sila-41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1819-11-11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1830-03-02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 Gustaf</w:t>
        <w:tab/>
        <w:t>1832-01-09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Kajsa</w:t>
        <w:tab/>
        <w:t>1834-10-09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1836-12-26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Jonas Jonsson</w:t>
        <w:tab/>
        <w:t>1796-02-11 sked</w:t>
        <w:tab/>
        <w:t>fr Gölen-36</w:t>
        <w:tab/>
        <w:t>t Sjöstugan-37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Stina Andersdtr</w:t>
        <w:tab/>
        <w:t>1788-03-21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Stina Kajsa Jonsdtr</w:t>
        <w:tab/>
        <w:t>1820-07-30 v.v.</w:t>
        <w:tab/>
        <w:t>fr Känstorp-41</w:t>
        <w:tab/>
        <w:t>t La Nybygget-42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Sofia Eriksdtr</w:t>
        <w:tab/>
        <w:t>1827-05-29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Kajsa Nilsdtr</w:t>
        <w:tab/>
        <w:t>1818-02-22 sked</w:t>
        <w:tab/>
        <w:t>fr Finntorp-36</w:t>
        <w:tab/>
        <w:t>t Tummetorp-38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Gabrielsdtr</w:t>
        <w:tab/>
        <w:t>1823-05-06 sked</w:t>
        <w:tab/>
        <w:t>fr Mullsäter-38</w:t>
        <w:tab/>
        <w:t>t Bonäs-39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pPr>
      <w:r>
        <w:rPr>
          <w:rFonts w:cs="Times New Roman" w:ascii="Times New Roman" w:hAnsi="Times New Roman"/>
          <w:sz w:val="24"/>
          <w:szCs w:val="24"/>
        </w:rPr>
        <w:t>g.dr Olof Larsson</w:t>
        <w:tab/>
        <w:t>1806-04-01 sked g.-34</w:t>
        <w:tab/>
        <w:t>fr Göltorpet-38</w:t>
        <w:tab/>
        <w:t>t Johanneslund-39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Mårtensdtr</w:t>
        <w:tab/>
        <w:t>1803-03-10 asker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1837-05-29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Anna Hindriksdtr</w:t>
        <w:tab/>
        <w:t>1765-09-11 sked</w:t>
        <w:tab/>
        <w:t>änka-33</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A1:15 1844-50 sid 85-86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1788-09-22 sked g.-28</w:t>
        <w:tab/>
        <w:t>fr Eriksberg Torp-30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Persdtr</w:t>
        <w:tab/>
        <w:t>1808-01-21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1819-11-11 sked</w:t>
        <w:tab/>
        <w:tab/>
        <w:t>t Torp-44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1830-03-02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 Gustaf</w:t>
        <w:tab/>
        <w:t>1832-01-09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Kajsa</w:t>
        <w:tab/>
        <w:t>1834-10-09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1836-12-26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Sofia Eriksdtr</w:t>
        <w:tab/>
        <w:t>1827-05-29 ö.v.</w:t>
        <w:tab/>
        <w:tab/>
        <w:t>t St Malm-44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Anna Hindriksdtr</w:t>
        <w:tab/>
        <w:t>1765-09-11 sked</w:t>
        <w:tab/>
        <w:t>änka-33 (oförmögen) död 1851-03-24</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A1:17 1851-59 sid 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1788-09-22 sked g.-28</w:t>
        <w:tab/>
        <w:t>fr Eriksberg Torp-30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Persdtr</w:t>
        <w:tab/>
        <w:t>1808-01-21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1830-03-02 sked</w:t>
        <w:tab/>
        <w:tab/>
        <w:t>t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 Gustaf</w:t>
        <w:tab/>
        <w:t>1832-01-09 sked</w:t>
        <w:tab/>
        <w:tab/>
        <w:t>t Johanneslund-54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Kajsa</w:t>
        <w:tab/>
        <w:t>1834-10-09 sked</w:t>
        <w:tab/>
        <w:tab/>
        <w:t>t Brenäs-59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1836-12-26 sked</w:t>
        <w:tab/>
        <w:tab/>
        <w:t>t Tisenhult-58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sonen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1830-03-02 sked g.-57</w:t>
        <w:tab/>
        <w:t>fr ovan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Kajsa Olofsdtr</w:t>
        <w:tab/>
        <w:t>1832-04-29 sked</w:t>
        <w:tab/>
        <w:t>fr Brenäs-57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Olofsson</w:t>
        <w:tab/>
        <w:t>1826-09-07 regna</w:t>
        <w:tab/>
        <w:t>fr Torp-55</w:t>
        <w:tab/>
        <w:t>t Hagen Tisenh.-57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Andersson</w:t>
        <w:tab/>
        <w:t>1840-11-01 sked</w:t>
        <w:tab/>
        <w:t>fr Brenäs-57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Sofia Vingblad</w:t>
        <w:tab/>
        <w:t>1836-01-14 sked</w:t>
        <w:tab/>
        <w:t>fr Husby-59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Jonsson</w:t>
        <w:tab/>
        <w:t>1843-09-14 sked</w:t>
        <w:tab/>
        <w:t>fr Johanneslund-59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Anna Hindriksdtr</w:t>
        <w:tab/>
        <w:t>1765-09-11 sked</w:t>
        <w:tab/>
        <w:t>änka-33 (oförmögen) död 1851-03-24</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A1:19 1860-63 sid 101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1830-03-02 sked g.-57</w:t>
        <w:tab/>
        <w:t>fr ovan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Kajsa Olofsdtr</w:t>
        <w:tab/>
        <w:t>1832-04-29 sked</w:t>
        <w:tab/>
        <w:t>fr Brenäs-57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w:t>
        <w:tab/>
        <w:t>1860-03-10 sked</w:t>
        <w:tab/>
        <w:tab/>
        <w:t>död 1860-04-04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Kristina</w:t>
        <w:tab/>
        <w:t>1863-05-24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Andersson</w:t>
        <w:tab/>
        <w:t>1840-11-01 sked</w:t>
        <w:tab/>
        <w:t>fr Brenäs-57</w:t>
        <w:tab/>
        <w:t>t Bränntorp-60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Jonsson</w:t>
        <w:tab/>
        <w:t>1843-09-14 sked</w:t>
        <w:tab/>
        <w:t>fr Johanneslund-59 t Hagen-60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Olofsson</w:t>
        <w:tab/>
        <w:t>1843-04-14 sked</w:t>
        <w:tab/>
        <w:t>fr Åketorp-61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Gustaf Persson</w:t>
        <w:tab/>
        <w:t>1844-05-17 regna</w:t>
        <w:tab/>
        <w:t>fr Regna-62</w:t>
        <w:tab/>
        <w:t>t Brenäs-63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Sofia Vingblad</w:t>
        <w:tab/>
        <w:t>1836-01-14 sked</w:t>
        <w:tab/>
        <w:t>fr Husby-59</w:t>
        <w:tab/>
        <w:t>t Husby-60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Vilhelmina Persd</w:t>
        <w:tab/>
        <w:t>1840-10-28 ö.v.</w:t>
        <w:tab/>
        <w:t>fr Brenäs-60</w:t>
        <w:tab/>
        <w:t>t Hampenäs-61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Maria Alb. Malmström</w:t>
        <w:tab/>
        <w:t>1842-04-13 ö.v.</w:t>
        <w:tab/>
        <w:t>fr Åketorp-60</w:t>
        <w:tab/>
        <w:t>t Tisenhult-63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Sofia Jonsdtr</w:t>
        <w:tab/>
        <w:t>1840-10-18 ö.v.</w:t>
        <w:tab/>
        <w:t>fr Ö.V.-63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1788-09-22 sked g.-28</w:t>
        <w:tab/>
        <w:t>fr Eriksberg Torp-30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Persdtr</w:t>
        <w:tab/>
        <w:t>1808-01-21 sked</w:t>
        <w:tab/>
        <w:t>(sjuklig)</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A1:22 1864-71 sid 120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1830-03-02 sked g.-57</w:t>
        <w:tab/>
        <w:t>fr ovan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Kajsa Olofsdtr</w:t>
        <w:tab/>
        <w:t>1832-04-29 sked</w:t>
        <w:tab/>
        <w:t>fr Brenäs-57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Kristina</w:t>
        <w:tab/>
        <w:t>1863-05-24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Lovisa</w:t>
        <w:tab/>
        <w:t>1866-08-16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Olofsson</w:t>
        <w:tab/>
        <w:t>1843-04-14 sked</w:t>
        <w:tab/>
        <w:t>fr Åketorp-61</w:t>
        <w:tab/>
        <w:t>t Torp-64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Sofia Jonsdtr</w:t>
        <w:tab/>
        <w:t>1840-10-18 ö.v.</w:t>
        <w:tab/>
        <w:t>fr Ö.V.-63</w:t>
        <w:tab/>
        <w:t>t V.V.-64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goss. Albert Olofsson</w:t>
        <w:tab/>
        <w:t>1850-01-24 ö.v.</w:t>
        <w:tab/>
        <w:t>fr Ö.V.-64</w:t>
        <w:tab/>
        <w:t>t Torp-66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goss. Anders Hansson</w:t>
        <w:tab/>
        <w:t>1854-10-10 sked</w:t>
        <w:tab/>
        <w:t>fr Torp-64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Lotta Eriksdtr</w:t>
        <w:tab/>
        <w:t>1841-07-17 sked</w:t>
        <w:tab/>
        <w:t>fr Brenäs-64</w:t>
        <w:tab/>
        <w:t>t Johanneslund-66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oä.s. Erik Gustaf</w:t>
        <w:tab/>
        <w:t>1866-04-20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Jonsson</w:t>
        <w:tab/>
        <w:t>1845-09-26 sked</w:t>
        <w:tab/>
        <w:t>fr Mullsäter-64</w:t>
        <w:tab/>
        <w:t>t Ö.Eneby-65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Erik Jonsson</w:t>
        <w:tab/>
        <w:t>1843-09-14 sked g.-66</w:t>
        <w:tab/>
        <w:t>fr Hagen-65</w:t>
        <w:tab/>
        <w:t>t Olstorp Sila-67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Augusta Andersdtr</w:t>
        <w:tab/>
        <w:t>1840-02-07 ö.v.</w:t>
        <w:tab/>
        <w:t>fr Hagen-66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w:t>
        <w:tab/>
        <w:t>1867-01-30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Lars August Larsson</w:t>
        <w:tab/>
        <w:t>1847-04-05 sked</w:t>
        <w:tab/>
        <w:t>fr Långsjötorp-67</w:t>
        <w:tab/>
        <w:t>t Erstorp-68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Olofsson</w:t>
        <w:tab/>
        <w:t>1843-04-14 sked</w:t>
        <w:tab/>
        <w:t>fr Torp-68</w:t>
        <w:tab/>
        <w:t>t Sila-69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Greta Olofsdtr</w:t>
        <w:tab/>
        <w:t>1851-09-27 sked</w:t>
        <w:tab/>
        <w:t>fr Stavhällen-68</w:t>
        <w:tab/>
        <w:t>t Johanneslund-71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Maria Charlotta Andersdtr</w:t>
        <w:tab/>
        <w:t>1856-07-16 ö.v.</w:t>
        <w:tab/>
        <w:t>fr Ö.V.-71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1788-09-22 sked g.-28</w:t>
        <w:tab/>
        <w:t>fr Eriksberg Torp-30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Persdtr</w:t>
        <w:tab/>
        <w:t>1808-01-21 sked</w:t>
        <w:tab/>
        <w:t>(sjuklig)</w:t>
        <w:tab/>
        <w:t>död 1865-04-27</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A1:23 1872-79 sid 436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1830-03-02 sked g.-57</w:t>
        <w:tab/>
        <w:t>fr ovan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Kajsa Olofsdtr</w:t>
        <w:tab/>
        <w:t>1832-04-29 sked</w:t>
        <w:tab/>
        <w:t>fr Brenäs-57</w:t>
        <w:tab/>
        <w:t>död 1876-05-25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h2. Maria Josefina Malmqvist 1840-06-10 s.m. g.-78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Kristina</w:t>
        <w:tab/>
        <w:t>1863-05-24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Lovisa</w:t>
        <w:tab/>
        <w:t>1866-08-16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goss. Anders Hansson</w:t>
        <w:tab/>
        <w:t>1854-10-10 sked</w:t>
        <w:tab/>
        <w:t>fr Torp-64</w:t>
        <w:tab/>
        <w:t>t Västerås-72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Olsson</w:t>
        <w:tab/>
        <w:t>1849-03-09 sked</w:t>
        <w:tab/>
        <w:t>fr ?</w:t>
        <w:tab/>
        <w:t>t Johanneslund-75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Maria Charlotta Andersdtr</w:t>
        <w:tab/>
        <w:t>1856-07-16 ö.v.</w:t>
        <w:tab/>
        <w:t>fr Ö.V.-71</w:t>
        <w:tab/>
        <w:t>t Kullerstad-72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Augusta Charlotta Jonsdtr</w:t>
        <w:tab/>
        <w:t>1854-09-28 ö.v.</w:t>
        <w:tab/>
        <w:t>fr Ö.V.-72</w:t>
        <w:tab/>
        <w:t>t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Johan Henrik Karlsson</w:t>
        <w:tab/>
        <w:t>1862-08-13 tjällmo</w:t>
        <w:tab/>
        <w:t>fr Sulnäs-74</w:t>
        <w:tab/>
        <w:t>t Hagby-75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Gustaf Karlsson</w:t>
        <w:tab/>
        <w:t>1860-02-12 tjällmo</w:t>
        <w:tab/>
        <w:t>fr Sulnäs-74</w:t>
        <w:tab/>
        <w:t>t Hagby-75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Kristina Olofsdtr</w:t>
        <w:tab/>
        <w:t>1847-03-17 sked</w:t>
        <w:tab/>
        <w:t>fr Torp-74</w:t>
        <w:tab/>
        <w:t>t Johanneslund-75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Vilhelm Larsson</w:t>
        <w:tab/>
        <w:t>1861-03-22 sked</w:t>
        <w:tab/>
        <w:t>fr Johanneslund-75 tillbaka-76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Gustaf Eriksson</w:t>
        <w:tab/>
        <w:t>1857-02-14 ris</w:t>
        <w:tab/>
        <w:t>fr Erikslund-75</w:t>
        <w:tab/>
        <w:t>t Byle-78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Persson</w:t>
        <w:tab/>
        <w:t>1861-02-28 sked</w:t>
        <w:tab/>
        <w:t>fr Brenäs-77</w:t>
        <w:tab/>
        <w:t>t Dal-78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Magnus Eriksson</w:t>
        <w:tab/>
        <w:t>1860-09-01 ö.v.</w:t>
        <w:tab/>
        <w:t>fr Torp-78</w:t>
        <w:tab/>
        <w:t>t Torp-79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Fredrik Eriksson</w:t>
        <w:tab/>
        <w:t>1859-01-07 sked</w:t>
        <w:tab/>
        <w:t>fr Eriksberg-78</w:t>
        <w:tab/>
        <w:t>t Eriksberg-79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August Lönn</w:t>
        <w:tab/>
        <w:t>1857-08-17 vadsbro</w:t>
        <w:tab/>
        <w:t>fr Torp-79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Erik Olofsson</w:t>
        <w:tab/>
        <w:t>1834-01-25 bo</w:t>
        <w:tab/>
        <w:t>fr Fågeldalen-79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 fadern</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1788-09-22 sked g.-28</w:t>
        <w:tab/>
        <w:t>fr Eriksberg Torp-30 död 1874-12-15</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A1:27 1880-86 sid 600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1830-03-02 sked g.-78</w:t>
        <w:tab/>
        <w:t>fr ovan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h2. Maria Josefina Malmqvist 1840-06-10 s.m.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Kristina</w:t>
        <w:tab/>
        <w:t>1863-05-24 sked</w:t>
        <w:tab/>
        <w:tab/>
        <w:t>t Torp-80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Kristina</w:t>
        <w:tab/>
        <w:t xml:space="preserve">1863-05-24 sked </w:t>
        <w:tab/>
        <w:t>fr Äspetorp-82</w:t>
        <w:tab/>
        <w:t>t Johanneslund-83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Kristina</w:t>
        <w:tab/>
        <w:t>1863-05-24 sked</w:t>
        <w:tab/>
        <w:t>fr Tisenhult-86</w:t>
        <w:tab/>
        <w:t>t Björnhult sdtp.-87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Lovisa</w:t>
        <w:tab/>
        <w:t>1866-08-16 sked</w:t>
        <w:tab/>
        <w:tab/>
        <w:t>t Dammen-83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Lovisa</w:t>
        <w:tab/>
        <w:t>1866-08-16 sked</w:t>
        <w:tab/>
        <w:t>fr Dammen-84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August Lönn</w:t>
        <w:tab/>
        <w:t>1857-08-17 vadsbro</w:t>
        <w:tab/>
        <w:t>fr Torp-79</w:t>
        <w:tab/>
        <w:t>t Öna-80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Erik Olofsson</w:t>
        <w:tab/>
        <w:t>1834-01-25 bo</w:t>
        <w:tab/>
        <w:t>fr Fågeldalen-79</w:t>
        <w:tab/>
        <w:t>t Viktoria-80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Sofia Andersdtr</w:t>
        <w:tab/>
        <w:t>1861-05-07 ö.v.</w:t>
        <w:tab/>
        <w:t>fr Känstorp-80</w:t>
        <w:tab/>
        <w:t>t Ö.V.-81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August Persson</w:t>
        <w:tab/>
        <w:t>1861-06-25 sked</w:t>
        <w:tab/>
        <w:t>fr Mullsäter-80</w:t>
        <w:tab/>
        <w:t>t Tölingsnäs-82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Albert Eriksson</w:t>
        <w:tab/>
        <w:t>1865-04-08 sked</w:t>
        <w:tab/>
        <w:t>fr Olstorp-81</w:t>
        <w:tab/>
        <w:t>t Mullsäter-82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Erik Larsson</w:t>
        <w:tab/>
        <w:t>1864-05-20 sked</w:t>
        <w:tab/>
        <w:t>fr Hemsjötorp-82</w:t>
        <w:tab/>
        <w:t>t Hagen-83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Adolf Fredriksson</w:t>
        <w:tab/>
        <w:t>1862-09-06 sked</w:t>
        <w:tab/>
        <w:t>fr Stenfallet-82</w:t>
        <w:tab/>
        <w:t>t Åketorp-83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Alfred Rapp</w:t>
        <w:tab/>
        <w:t>1864-05-30 sked</w:t>
        <w:tab/>
        <w:t>fr Backetorp-83</w:t>
        <w:tab/>
        <w:t>t Björnhult-84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Johan Alfred Åström</w:t>
        <w:tab/>
        <w:t>1867-08-11 sked</w:t>
        <w:tab/>
        <w:t>fr Fallet-85</w:t>
        <w:tab/>
        <w:t>t Torp-86</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Lars Gustaf Johansson</w:t>
        <w:tab/>
        <w:t>1865-05-16 sked</w:t>
        <w:tab/>
        <w:t>fr Mullsäter-86</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A1:30 1887-94 sid 46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husman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1830-03-02 sked g.-78</w:t>
        <w:tab/>
        <w:t>fr ovan</w:t>
        <w:tab/>
        <w:t>död 1892-07-01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h2. Maria Josefina Malmqvist 1840-06-10 s.m.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Lovisa</w:t>
        <w:tab/>
        <w:t>1866-08-16 sked</w:t>
        <w:tab/>
        <w:t>fr Dammen-84</w:t>
        <w:tab/>
        <w:t>t Lännäs-88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gift 1887 med Erik Gustaf Karlsson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Kristina</w:t>
        <w:tab/>
        <w:t>1863-05-24 sked</w:t>
        <w:tab/>
        <w:t>fr Tisenhult-86</w:t>
        <w:tab/>
        <w:t>t Björnhult sdtp.-87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Lars Gustaf Johansson</w:t>
        <w:tab/>
        <w:t>1865-05-16 sked</w:t>
        <w:tab/>
        <w:t>fr Mullsäter-86</w:t>
        <w:tab/>
        <w:t>t 2dra livgardet-87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Gustaf Karlsson</w:t>
        <w:tab/>
        <w:t>1863-09-05 sked</w:t>
        <w:tab/>
        <w:t>fr Valleräng-87</w:t>
        <w:tab/>
        <w:t>t Lännäs-88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Frans Oskar Larsson</w:t>
        <w:tab/>
        <w:t>1867-03-15 slaka</w:t>
        <w:tab/>
        <w:t>fr Viby-87</w:t>
        <w:tab/>
        <w:t>t socknen-89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Maria Malm</w:t>
        <w:tab/>
        <w:t>1869-12-10 regna</w:t>
        <w:tab/>
        <w:t>fr Regna-87</w:t>
        <w:tab/>
        <w:t>t V.V.-88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Sofia Ersdtr</w:t>
        <w:tab/>
        <w:t>1864-05-26 sked</w:t>
        <w:tab/>
        <w:t>fr Ö.V.-88</w:t>
        <w:tab/>
        <w:t>t Brenäs-88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Alfred Eriksson</w:t>
        <w:tab/>
        <w:t>1874-07-26 sked</w:t>
        <w:tab/>
        <w:t>fr Bäcken-89</w:t>
        <w:tab/>
        <w:t>t Mullsäter-91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Charlotta E. Andersson</w:t>
        <w:tab/>
        <w:t>1874-11-08 sked</w:t>
        <w:tab/>
        <w:t>fr Tummetorp-91</w:t>
        <w:tab/>
        <w:t>t Tottorp-92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Petter Andersson</w:t>
        <w:tab/>
        <w:t>1871-03-03 ö.husby</w:t>
        <w:tab/>
        <w:t>fr Borg-92</w:t>
        <w:tab/>
        <w:t>t Ölmetorp-93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Oskar Vadström</w:t>
        <w:tab/>
        <w:t>1871-11-03 kvill</w:t>
        <w:tab/>
        <w:t>fr Styrestad-93</w:t>
        <w:tab/>
        <w:t>t Simonstorp-94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Adolf Andersson</w:t>
        <w:tab/>
        <w:t>1843-12-12 sked g.-71</w:t>
        <w:tab/>
        <w:t>fr Fågelviken-89</w:t>
        <w:tab/>
        <w:t>död 1895-06-05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Eriksdtr</w:t>
        <w:tab/>
        <w:t>1853-06-24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Adolf</w:t>
        <w:tab/>
        <w:t>1872-04-03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Hjalmar</w:t>
        <w:tab/>
        <w:t>1878-09-30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Gottfrid</w:t>
        <w:tab/>
        <w:t>1881-06-04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Tekla Eleonora</w:t>
        <w:tab/>
        <w:t>1883-10-20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Elin Vilhelmina</w:t>
        <w:tab/>
        <w:t>1888-08-27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Olga Elisabet</w:t>
        <w:tab/>
        <w:t>1892-09-09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AIIa:3 1895-1902 sid 622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Gustaf Karlsson</w:t>
        <w:tab/>
        <w:t>1856-01-09 sked g.-92</w:t>
        <w:tab/>
        <w:t>fr Finntorp-96</w:t>
        <w:tab/>
        <w:t>t Finntorp-99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Klara Vilhelmina Persdtr</w:t>
        <w:tab/>
        <w:t>1868-12-03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mannens barn i förra giftet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Fritz Leonard</w:t>
        <w:tab/>
        <w:t>1885-09-18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hustruns oäkta barn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Sigfrid</w:t>
        <w:tab/>
        <w:t>1889-02-15 regna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Vilhelmina</w:t>
        <w:tab/>
        <w:t>1889-02-15 regna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gemensamma barn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Axel</w:t>
        <w:tab/>
        <w:t>1892-09-24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Frans Emil</w:t>
        <w:tab/>
        <w:t>1894-11-02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Beda Erika</w:t>
        <w:tab/>
        <w:t>1896-01-25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Verner</w:t>
        <w:tab/>
        <w:t>1897-06-28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Ferdinand Svensson</w:t>
        <w:tab/>
        <w:t>1879-07-30 ö.ny</w:t>
        <w:tab/>
        <w:t>frFinntorp-96</w:t>
        <w:tab/>
        <w:t>t Kuddby-97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änk. Anna Eriksdtr</w:t>
        <w:tab/>
        <w:t>1853-06-24 sked</w:t>
        <w:tab/>
        <w:t>änka-95</w:t>
        <w:tab/>
        <w:t>t Åndenäs-96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Adolf Eriksson</w:t>
        <w:tab/>
        <w:t>1872-04-03 sked</w:t>
        <w:tab/>
        <w:tab/>
        <w:t>t Hagalund-96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Hjalmar</w:t>
        <w:tab/>
        <w:t>1878-09-30 sked</w:t>
        <w:tab/>
        <w:tab/>
        <w:t>t Åndenäs-96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Gottfrid</w:t>
        <w:tab/>
        <w:t>1881-06-04 sked</w:t>
        <w:tab/>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Tekla Eleonora</w:t>
        <w:tab/>
        <w:t>1883-10-20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Elin Vilhelmina</w:t>
        <w:tab/>
        <w:t>1888-08-27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Olga Elisabet</w:t>
        <w:tab/>
        <w:t>1892-09-09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Erik Rehn</w:t>
        <w:tab/>
        <w:t>1880-04-07 tingstad</w:t>
        <w:tab/>
        <w:t>fr Tingstad-97</w:t>
        <w:tab/>
        <w:t>t Ö.Hagen-99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Helga Charlotta Gustafsson</w:t>
        <w:tab/>
        <w:t>1880-12-26 sked</w:t>
        <w:tab/>
        <w:t>fr Johanneslund-97 tillbaka-98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Johan Larsson</w:t>
        <w:tab/>
        <w:t>1863-05-17 madesjö g.-91 fr Långsjötorp-99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Emma Matilda Gustafsson</w:t>
        <w:tab/>
        <w:t>1862-07-26 s.m.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August Ludvig</w:t>
        <w:tab/>
        <w:t>1884-01-06 s.m.</w:t>
        <w:tab/>
        <w:tab/>
        <w:t>t St Malm-01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Kunigunda Vitoria</w:t>
        <w:tab/>
        <w:t>1893-08-17 kvill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Signhild Torborg Matilda</w:t>
        <w:tab/>
        <w:t>1896-12-10 kvill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Elin Sofia</w:t>
        <w:tab/>
        <w:t>1898-12-29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Vera Lovisa</w:t>
        <w:tab/>
        <w:t>1898-12-29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August Manfred</w:t>
        <w:tab/>
        <w:t>1901-01-04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Johan Peter Petersson</w:t>
        <w:tab/>
        <w:t>1874-05-06 tåby</w:t>
        <w:tab/>
        <w:t>fr Jonsberg-99</w:t>
        <w:tab/>
        <w:t>t Floda-00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w:t>
      </w:r>
    </w:p>
    <w:p>
      <w:pPr>
        <w:pStyle w:val="Normal"/>
        <w:pBdr>
          <w:bottom w:val="single" w:sz="6" w:space="1" w:color="000000"/>
        </w:pBdr>
        <w:tabs>
          <w:tab w:val="left" w:pos="2835" w:leader="none"/>
          <w:tab w:val="left" w:pos="5103" w:leader="none"/>
          <w:tab w:val="left" w:pos="6804" w:leader="none"/>
        </w:tabs>
        <w:rPr/>
      </w:pPr>
      <w:r>
        <w:rPr>
          <w:rFonts w:cs="Times New Roman" w:ascii="Times New Roman" w:hAnsi="Times New Roman"/>
          <w:sz w:val="24"/>
          <w:szCs w:val="24"/>
        </w:rPr>
        <w:t>Maria Josefina Malmqvist</w:t>
        <w:tab/>
        <w:t>1840-06-10 s.m.</w:t>
        <w:tab/>
        <w:t>änka-92</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AIIa:6 1902-15 sid 760-761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Johan Larsson</w:t>
        <w:tab/>
        <w:t>1863-05-17 madesjö g.-91 fr Långsjötorp-99 t Forsåker-02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Emma Matilda Gustafsson</w:t>
        <w:tab/>
        <w:t>1862-07-26 s.m.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August Ludvig</w:t>
        <w:tab/>
        <w:t>1884-01-06 s.m.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Kunigunda Vitoria</w:t>
        <w:tab/>
        <w:t>1893-08-17 kvill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Signhild Torborg Matilda</w:t>
        <w:tab/>
        <w:t>1896-12-10 kvill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Elin Sofia</w:t>
        <w:tab/>
        <w:t>1898-12-29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Vera Lovisa</w:t>
        <w:tab/>
        <w:t>1898-12-29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August Manfred</w:t>
        <w:tab/>
        <w:t>1901-01-04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Olofsson</w:t>
        <w:tab/>
        <w:t>1849-03-09 sked g.-75</w:t>
        <w:tab/>
        <w:t>fr Dammen Sillsjö-02 död 1913-10-27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Petersdtr</w:t>
        <w:tab/>
        <w:t>1856-10-01 sked</w:t>
        <w:tab/>
        <w:tab/>
        <w:t>t L.Mellösa-13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Arvid Andersson</w:t>
        <w:tab/>
        <w:t>1880-08-16 sked</w:t>
        <w:tab/>
        <w:tab/>
        <w:t>t Amerika-02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Ture Helmer</w:t>
        <w:tab/>
        <w:t>1884-06-26 sked</w:t>
        <w:tab/>
        <w:tab/>
        <w:t>t V.V.-06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David</w:t>
        <w:tab/>
        <w:t>1888-10-17 sked</w:t>
        <w:tab/>
        <w:tab/>
        <w:t>t Öna-05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Oskar Algot</w:t>
        <w:tab/>
        <w:t>1891-12-20 sked</w:t>
        <w:tab/>
        <w:tab/>
        <w:t>t St Malm-12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Viktor</w:t>
        <w:tab/>
        <w:t>1896-03-19 sked</w:t>
        <w:tab/>
        <w:tab/>
        <w:t>t L.Mellösa-13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David</w:t>
        <w:tab/>
        <w:t>1888-10-17 sked</w:t>
        <w:tab/>
        <w:t>fr Öna-06</w:t>
        <w:tab/>
        <w:t>t Amerika-07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Alma Elisabet Petersson</w:t>
        <w:tab/>
        <w:t>1887-04-12 v.v.</w:t>
        <w:tab/>
        <w:t>fr Johanneslund-10 t St Malm-13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oä.d. Alma Maria</w:t>
        <w:tab/>
        <w:t>1911-01-31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 Torparänkan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Maria Josefina Malmqvist</w:t>
        <w:tab/>
        <w:t>1840-06-10 s.m.</w:t>
        <w:tab/>
        <w:t>änka-92 (bor i Katrineholm)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761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Alfred Eriksson</w:t>
        <w:tab/>
        <w:t>1874-07-26 sked g.-98</w:t>
        <w:tab/>
        <w:t>fr Bäcken-13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Elin Albertina Ek</w:t>
        <w:tab/>
        <w:t>1875-04-22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Ivar</w:t>
        <w:tab/>
        <w:t>1899-10-27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Eriksson</w:t>
        <w:tab/>
        <w:t>1837-10-08 sked änkl.-85 fr Bäcken-13</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AIIa:9 1915-27 sid 845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Alfred Eriksson</w:t>
        <w:tab/>
        <w:t>1874-07-26 sked g.-98</w:t>
        <w:tab/>
        <w:t>fr Bäcken-13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Elin Albertina Ek</w:t>
        <w:tab/>
        <w:t>1875-04-22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Jordbruksarbetare sonen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Ivar Eriksson</w:t>
        <w:tab/>
        <w:t>1899-10-27 sked g.-25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Margareta Viktoria Persson 1908-03-23 bjkv</w:t>
        <w:tab/>
        <w:t>fr Ö.V.-26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Anna-Lisa Margareta</w:t>
        <w:tab/>
        <w:t>1926-01-22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Inackorderad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Karin Linnea Lindström</w:t>
        <w:tab/>
        <w:t>1908-02-01 björsäter</w:t>
        <w:tab/>
        <w:t>fr St Malm-16</w:t>
        <w:tab/>
        <w:t>t Floda-22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Helga Gunhild Elvira Wid</w:t>
        <w:tab/>
        <w:t>1907-11-24 s.m.</w:t>
        <w:tab/>
        <w:t>fr St Malm-22</w:t>
        <w:tab/>
        <w:t>t St Malm-22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Valdy Solveig Andersson</w:t>
        <w:tab/>
        <w:t>1920-08-26 ö.eneby</w:t>
        <w:tab/>
        <w:t>fr Ö.Eneby23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 Torparänkan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Maria Josefina Malmqvist</w:t>
        <w:tab/>
        <w:t>1840-06-10 s.m.</w:t>
        <w:tab/>
        <w:t xml:space="preserve">änka-92 </w:t>
        <w:tab/>
        <w:t>t Fattiggården-16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Eriksson</w:t>
        <w:tab/>
        <w:t>1837-10-08 sked änkl.-85 fr Bäcken-13</w:t>
        <w:tab/>
        <w:t>t Fattiggården-23</w:t>
      </w:r>
    </w:p>
    <w:p>
      <w:pPr>
        <w:sectPr>
          <w:type w:val="nextPage"/>
          <w:pgSz w:w="11906" w:h="16838"/>
          <w:pgMar w:left="1417" w:right="1417" w:header="0" w:top="1417" w:footer="0" w:bottom="1417" w:gutter="0"/>
          <w:pgNumType w:fmt="decimal"/>
          <w:formProt w:val="false"/>
          <w:textDirection w:val="lrTb"/>
          <w:docGrid w:type="default" w:linePitch="360" w:charSpace="0"/>
        </w:sect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widowControl/>
        <w:jc w:val="center"/>
        <w:rPr>
          <w:rFonts w:ascii="Times New Roman" w:hAnsi="Times New Roman" w:cs="Times New Roman"/>
          <w:b/>
          <w:b/>
          <w:bCs/>
          <w:sz w:val="36"/>
          <w:szCs w:val="36"/>
        </w:rPr>
      </w:pPr>
      <w:r>
        <w:rPr>
          <w:rFonts w:cs="Times New Roman" w:ascii="Times New Roman" w:hAnsi="Times New Roman"/>
          <w:b/>
          <w:bCs/>
          <w:sz w:val="36"/>
          <w:szCs w:val="36"/>
        </w:rPr>
        <w:t>EKEBY</w:t>
      </w:r>
    </w:p>
    <w:p>
      <w:pPr>
        <w:pStyle w:val="Normal"/>
        <w:widowControl/>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jc w:val="center"/>
        <w:rPr/>
      </w:pPr>
      <w:r>
        <w:rPr>
          <w:rFonts w:cs="Times New Roman" w:ascii="Times New Roman" w:hAnsi="Times New Roman"/>
          <w:b/>
          <w:bCs/>
          <w:sz w:val="28"/>
          <w:szCs w:val="28"/>
        </w:rPr>
        <w:t>Skinsätter, Johanneslund</w:t>
      </w:r>
    </w:p>
    <w:p>
      <w:pPr>
        <w:pStyle w:val="Normal"/>
        <w:widowControl/>
        <w:jc w:val="center"/>
        <w:rPr>
          <w:rFonts w:ascii="Times New Roman" w:hAnsi="Times New Roman" w:cs="Times New Roman"/>
          <w:b/>
          <w:b/>
          <w:bCs/>
          <w:i/>
          <w:i/>
          <w:sz w:val="24"/>
          <w:szCs w:val="24"/>
        </w:rPr>
      </w:pPr>
      <w:r>
        <w:rPr>
          <w:rFonts w:cs="Times New Roman" w:ascii="Times New Roman" w:hAnsi="Times New Roman"/>
          <w:b/>
          <w:bCs/>
          <w:i/>
          <w:sz w:val="24"/>
          <w:szCs w:val="24"/>
        </w:rPr>
        <w:t>Skinsäter – Skinnsätter – Skinsetter</w:t>
      </w:r>
    </w:p>
    <w:p>
      <w:pPr>
        <w:pStyle w:val="Normal"/>
        <w:widowControl/>
        <w:jc w:val="center"/>
        <w:rPr>
          <w:rFonts w:ascii="Times New Roman" w:hAnsi="Times New Roman" w:cs="Times New Roman"/>
          <w:b/>
          <w:b/>
          <w:bCs/>
          <w:i/>
          <w:i/>
          <w:sz w:val="24"/>
          <w:szCs w:val="24"/>
        </w:rPr>
      </w:pPr>
      <w:r>
        <w:rPr>
          <w:rFonts w:cs="Times New Roman" w:ascii="Times New Roman" w:hAnsi="Times New Roman"/>
          <w:b/>
          <w:bCs/>
          <w:i/>
          <w:sz w:val="24"/>
          <w:szCs w:val="24"/>
        </w:rPr>
        <w:t>Johanslund - Johannislund</w:t>
      </w:r>
    </w:p>
    <w:p>
      <w:pPr>
        <w:pStyle w:val="Normal"/>
        <w:widowControl/>
        <w:jc w:val="center"/>
        <w:rPr>
          <w:rFonts w:ascii="Times New Roman" w:hAnsi="Times New Roman" w:cs="Times New Roman"/>
          <w:b/>
          <w:b/>
          <w:bCs/>
          <w:sz w:val="24"/>
          <w:szCs w:val="24"/>
        </w:rPr>
      </w:pPr>
      <w:r>
        <w:rPr>
          <w:rFonts w:cs="Times New Roman" w:ascii="Times New Roman" w:hAnsi="Times New Roman"/>
          <w:b/>
          <w:bCs/>
          <w:sz w:val="24"/>
          <w:szCs w:val="24"/>
        </w:rPr>
        <w:t xml:space="preserve"> </w:t>
      </w:r>
    </w:p>
    <w:p>
      <w:pPr>
        <w:pStyle w:val="Normal"/>
        <w:widowControl/>
        <w:jc w:val="center"/>
        <w:rPr>
          <w:rFonts w:ascii="Times New Roman" w:hAnsi="Times New Roman" w:cs="Times New Roman"/>
          <w:b/>
          <w:b/>
          <w:bCs/>
          <w:sz w:val="24"/>
          <w:szCs w:val="24"/>
        </w:rPr>
      </w:pPr>
      <w:r>
        <w:rPr>
          <w:rFonts w:cs="Times New Roman" w:ascii="Times New Roman" w:hAnsi="Times New Roman"/>
          <w:b/>
          <w:bCs/>
          <w:sz w:val="24"/>
          <w:szCs w:val="24"/>
        </w:rPr>
        <w:t>Två gårdar frälse (Skinsätter) och en gård skatte (Ekeby)</w:t>
      </w:r>
    </w:p>
    <w:p>
      <w:pPr>
        <w:pStyle w:val="Normal"/>
        <w:rPr>
          <w:rFonts w:ascii="Times New Roman" w:hAnsi="Times New Roman" w:cs="Times New Roman"/>
          <w:b/>
          <w:b/>
          <w:bCs/>
          <w:sz w:val="24"/>
          <w:szCs w:val="24"/>
        </w:rPr>
      </w:pPr>
      <w:r>
        <w:rPr>
          <w:rFonts w:cs="Times New Roman" w:ascii="Times New Roman" w:hAnsi="Times New Roman"/>
          <w:b/>
          <w:bCs/>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Gammalt frälsehemman.</w:t>
      </w:r>
    </w:p>
    <w:p>
      <w:pPr>
        <w:pStyle w:val="Normal"/>
        <w:rPr>
          <w:rFonts w:ascii="Times New Roman" w:hAnsi="Times New Roman" w:cs="Times New Roman"/>
          <w:sz w:val="24"/>
          <w:szCs w:val="24"/>
        </w:rPr>
      </w:pPr>
      <w:r>
        <w:rPr>
          <w:rFonts w:cs="Times New Roman" w:ascii="Times New Roman" w:hAnsi="Times New Roman"/>
          <w:sz w:val="24"/>
          <w:szCs w:val="24"/>
        </w:rPr>
        <w:t>Av herrgården, som ligger på en udde vid sjön Tisnaren mellan Hävla och Brenäs, finns endast de två flyglarna bevarade. De är byggda på 1600-talet men har ombyggts vid flera tillfällen på 1700- och 1800-talen. Av huvudbyggnaden finns bara grundmurarna kvar och lär ha brunnit ner på 1820-talet. Den var uppförd i trä med säteritak och två kvadratiska tvåvånings flygelutbyggnader med torntak. En magasinsbyggnad från 1795</w:t>
      </w:r>
      <w:r>
        <w:rPr/>
        <w:t xml:space="preserve"> </w:t>
      </w:r>
      <w:r>
        <w:rPr>
          <w:rFonts w:cs="Times New Roman" w:ascii="Times New Roman" w:hAnsi="Times New Roman"/>
          <w:sz w:val="24"/>
          <w:szCs w:val="24"/>
        </w:rPr>
        <w:t>finns också bevarad på gården.</w:t>
      </w:r>
    </w:p>
    <w:p>
      <w:pPr>
        <w:pStyle w:val="Normal"/>
        <w:rPr>
          <w:rStyle w:val="Googqstidbit0"/>
          <w:rFonts w:ascii="Times New Roman" w:hAnsi="Times New Roman" w:cs="Times New Roman"/>
          <w:sz w:val="24"/>
          <w:szCs w:val="24"/>
        </w:rPr>
      </w:pPr>
      <w:r>
        <w:rPr>
          <w:rFonts w:cs="Times New Roman" w:ascii="Times New Roman" w:hAnsi="Times New Roman"/>
          <w:sz w:val="24"/>
          <w:szCs w:val="24"/>
        </w:rPr>
      </w:r>
    </w:p>
    <w:p>
      <w:pPr>
        <w:pStyle w:val="Normal"/>
        <w:rPr/>
      </w:pPr>
      <w:r>
        <w:rPr>
          <w:rStyle w:val="Googqstidbit0"/>
          <w:rFonts w:cs="Times New Roman" w:ascii="Times New Roman" w:hAnsi="Times New Roman"/>
          <w:sz w:val="24"/>
          <w:szCs w:val="24"/>
        </w:rPr>
        <w:t>Herrgården hette Ekeby/Skinsäter under 1500-talet. På 1660-talet ändrade dåvarande ägaren Gustav Johansson Ulfsparre namnet till Johannislund, ett namn</w:t>
      </w:r>
      <w:r>
        <w:rPr>
          <w:rFonts w:cs="Times New Roman" w:ascii="Times New Roman" w:hAnsi="Times New Roman"/>
          <w:sz w:val="24"/>
          <w:szCs w:val="24"/>
        </w:rPr>
        <w:t xml:space="preserve"> som behölls fram till 1928, då det gamla namnet Ekeby återtogs.</w:t>
      </w:r>
    </w:p>
    <w:p>
      <w:pPr>
        <w:pStyle w:val="Normal"/>
        <w:rPr>
          <w:rFonts w:cs="Courier New"/>
          <w:sz w:val="16"/>
          <w:szCs w:val="16"/>
        </w:rPr>
      </w:pPr>
      <w:r>
        <mc:AlternateContent>
          <mc:Choice Requires="wps">
            <w:drawing>
              <wp:anchor behindDoc="0" distT="0" distB="0" distL="114935" distR="114935" simplePos="0" locked="0" layoutInCell="1" allowOverlap="1" relativeHeight="2">
                <wp:simplePos x="0" y="0"/>
                <wp:positionH relativeFrom="column">
                  <wp:posOffset>3405505</wp:posOffset>
                </wp:positionH>
                <wp:positionV relativeFrom="paragraph">
                  <wp:posOffset>23495</wp:posOffset>
                </wp:positionV>
                <wp:extent cx="248920" cy="106045"/>
                <wp:effectExtent l="0" t="0" r="0" b="0"/>
                <wp:wrapNone/>
                <wp:docPr id="1" name=""/>
                <a:graphic xmlns:a="http://schemas.openxmlformats.org/drawingml/2006/main">
                  <a:graphicData uri="http://schemas.microsoft.com/office/word/2010/wordprocessingShape">
                    <wps:cxnSp>
                      <wps:nvCxnSpPr>
                        <wps:cNvPr id="0" name="Line 1"/>
                        <wps:cNvCxnSpPr/>
                        <wps:nvPr/>
                      </wps:nvCxnSpPr>
                      <wps:spPr>
                        <a:xfrm>
                          <a:off x="0" y="0"/>
                          <a:ext cx="248400" cy="105840"/>
                        </a:xfrm>
                        <a:prstGeom prst="straightConnector1">
                          <a:avLst/>
                        </a:prstGeom>
                        <a:ln w="9360">
                          <a:solidFill>
                            <a:srgbClr val="000000"/>
                          </a:solidFill>
                          <a:miter/>
                          <a:tailEnd len="med" type="triangle" w="med"/>
                        </a:ln>
                      </wps:spPr>
                      <wps:bodyPr/>
                    </wps:cxn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268.15pt;margin-top:1.85pt;width:19.5pt;height:8.3pt" type="shapetype_32">
                <v:stroke color="black" weight="9360" endarrow="block" endarrowwidth="medium" endarrowlength="medium" joinstyle="miter" endcap="square"/>
                <v:fill o:detectmouseclick="t" on="false"/>
              </v:shape>
            </w:pict>
          </mc:Fallback>
        </mc:AlternateContent>
      </w:r>
      <w:r>
        <w:rPr>
          <w:rFonts w:cs="Times New Roman" w:ascii="Times New Roman" w:hAnsi="Times New Roman"/>
          <w:sz w:val="24"/>
          <w:szCs w:val="24"/>
        </w:rPr>
        <w:tab/>
      </w:r>
      <w:r>
        <w:rPr>
          <w:rFonts w:cs="Times New Roman" w:ascii="Times New Roman" w:hAnsi="Times New Roman"/>
          <w:sz w:val="16"/>
          <w:szCs w:val="16"/>
        </w:rPr>
        <w:tab/>
        <w:t xml:space="preserve">                       </w:t>
      </w:r>
      <w:r>
        <w:rPr>
          <w:rFonts w:cs="Courier New"/>
          <w:sz w:val="16"/>
          <w:szCs w:val="16"/>
        </w:rPr>
        <w:t>Mangårdsbyggnaden</w:t>
      </w:r>
    </w:p>
    <w:p>
      <w:pPr>
        <w:pStyle w:val="Normal"/>
        <w:rPr>
          <w:lang w:val="sv-SE" w:eastAsia="sv-SE"/>
        </w:rPr>
      </w:pPr>
      <w:r>
        <w:rPr>
          <w:lang w:val="sv-SE" w:eastAsia="sv-SE"/>
        </w:rPr>
        <w:drawing>
          <wp:inline distT="0" distB="0" distL="0" distR="0">
            <wp:extent cx="2331085" cy="1309370"/>
            <wp:effectExtent l="0" t="0" r="0" b="0"/>
            <wp:docPr id="2"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
                    <pic:cNvPicPr>
                      <a:picLocks noChangeAspect="1" noChangeArrowheads="1"/>
                    </pic:cNvPicPr>
                  </pic:nvPicPr>
                  <pic:blipFill>
                    <a:blip r:embed="rId2"/>
                    <a:srcRect l="8419" t="25757" r="63610" b="53356"/>
                    <a:stretch>
                      <a:fillRect/>
                    </a:stretch>
                  </pic:blipFill>
                  <pic:spPr bwMode="auto">
                    <a:xfrm>
                      <a:off x="0" y="0"/>
                      <a:ext cx="2331085" cy="1309370"/>
                    </a:xfrm>
                    <a:prstGeom prst="rect">
                      <a:avLst/>
                    </a:prstGeom>
                  </pic:spPr>
                </pic:pic>
              </a:graphicData>
            </a:graphic>
          </wp:inline>
        </w:drawing>
      </w:r>
      <w:r>
        <w:rPr>
          <w:rFonts w:eastAsia="Courier New"/>
          <w:lang w:val="sv-SE" w:eastAsia="sv-SE"/>
        </w:rPr>
        <w:t xml:space="preserve">    </w:t>
      </w:r>
      <w:r>
        <w:rPr>
          <w:lang w:val="sv-SE" w:eastAsia="sv-SE"/>
        </w:rPr>
        <w:drawing>
          <wp:inline distT="0" distB="0" distL="0" distR="0">
            <wp:extent cx="1891665" cy="1638300"/>
            <wp:effectExtent l="0" t="0" r="0" b="0"/>
            <wp:docPr id="3" name="G1: 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1: Bild 1" descr=""/>
                    <pic:cNvPicPr>
                      <a:picLocks noChangeAspect="1" noChangeArrowheads="1"/>
                    </pic:cNvPicPr>
                  </pic:nvPicPr>
                  <pic:blipFill>
                    <a:blip r:embed="rId3"/>
                    <a:srcRect l="20160" t="25314" r="21149" b="7258"/>
                    <a:stretch>
                      <a:fillRect/>
                    </a:stretch>
                  </pic:blipFill>
                  <pic:spPr bwMode="auto">
                    <a:xfrm>
                      <a:off x="0" y="0"/>
                      <a:ext cx="1891665" cy="1638300"/>
                    </a:xfrm>
                    <a:prstGeom prst="rect">
                      <a:avLst/>
                    </a:prstGeom>
                  </pic:spPr>
                </pic:pic>
              </a:graphicData>
            </a:graphic>
          </wp:inline>
        </w:drawing>
      </w:r>
    </w:p>
    <w:p>
      <w:pPr>
        <w:pStyle w:val="Normal"/>
        <w:tabs>
          <w:tab w:val="left" w:pos="3750" w:leader="none"/>
        </w:tabs>
        <w:rPr>
          <w:sz w:val="16"/>
          <w:szCs w:val="16"/>
        </w:rPr>
      </w:pPr>
      <w:r>
        <w:rPr>
          <w:sz w:val="16"/>
          <w:szCs w:val="16"/>
        </w:rPr>
        <w:t>Johanneslunds mangårdsbyggnad som den</w:t>
        <w:tab/>
        <w:t xml:space="preserve">    Åkermarken till gården enl. samma karta</w:t>
      </w:r>
    </w:p>
    <w:p>
      <w:pPr>
        <w:pStyle w:val="Normal"/>
        <w:tabs>
          <w:tab w:val="left" w:pos="3750" w:leader="none"/>
        </w:tabs>
        <w:rPr/>
      </w:pPr>
      <w:r>
        <w:rPr>
          <w:sz w:val="16"/>
          <w:szCs w:val="16"/>
        </w:rPr>
        <w:t>är avbildad på karta år 1774</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u w:val="single"/>
        </w:rPr>
      </w:pPr>
      <w:r>
        <w:rPr>
          <w:rFonts w:cs="Times New Roman" w:ascii="Times New Roman" w:hAnsi="Times New Roman"/>
          <w:sz w:val="24"/>
          <w:szCs w:val="24"/>
          <w:u w:val="single"/>
        </w:rPr>
        <w:t>Ägare till gården Skinsätter</w:t>
      </w:r>
    </w:p>
    <w:p>
      <w:pPr>
        <w:pStyle w:val="Normal"/>
        <w:jc w:val="center"/>
        <w:rPr>
          <w:rFonts w:ascii="Times New Roman" w:hAnsi="Times New Roman" w:cs="Times New Roman"/>
          <w:sz w:val="24"/>
          <w:szCs w:val="24"/>
          <w:u w:val="single"/>
        </w:rPr>
      </w:pPr>
      <w:r>
        <w:rPr>
          <w:rFonts w:cs="Times New Roman" w:ascii="Times New Roman" w:hAnsi="Times New Roman"/>
          <w:sz w:val="24"/>
          <w:szCs w:val="24"/>
          <w:u w:val="single"/>
        </w:rPr>
      </w:r>
    </w:p>
    <w:p>
      <w:pPr>
        <w:pStyle w:val="Normal"/>
        <w:rPr>
          <w:rFonts w:ascii="Times New Roman" w:hAnsi="Times New Roman" w:cs="Times New Roman"/>
          <w:sz w:val="24"/>
          <w:szCs w:val="24"/>
        </w:rPr>
      </w:pPr>
      <w:r>
        <w:rPr>
          <w:rFonts w:cs="Times New Roman" w:ascii="Times New Roman" w:hAnsi="Times New Roman"/>
          <w:sz w:val="24"/>
          <w:szCs w:val="24"/>
        </w:rPr>
        <w:t>1535</w:t>
        <w:tab/>
        <w:t>gärder och hjälper (skattelängd) ”Skijnsetthre”</w:t>
      </w:r>
    </w:p>
    <w:p>
      <w:pPr>
        <w:pStyle w:val="Normal"/>
        <w:rPr/>
      </w:pPr>
      <w:r>
        <w:rPr>
          <w:rFonts w:cs="Times New Roman" w:ascii="Times New Roman" w:hAnsi="Times New Roman"/>
          <w:sz w:val="24"/>
          <w:szCs w:val="24"/>
        </w:rPr>
        <w:t xml:space="preserve">1543 </w:t>
        <w:tab/>
        <w:t xml:space="preserve">ägdes Skinssetter av Bengt Nilsson Färla, (död 1578). </w:t>
      </w:r>
    </w:p>
    <w:p>
      <w:pPr>
        <w:pStyle w:val="Normal"/>
        <w:rPr>
          <w:rFonts w:ascii="Times New Roman" w:hAnsi="Times New Roman" w:cs="Times New Roman"/>
          <w:sz w:val="24"/>
          <w:szCs w:val="24"/>
        </w:rPr>
      </w:pPr>
      <w:r>
        <w:rPr>
          <w:rFonts w:cs="Times New Roman" w:ascii="Times New Roman" w:hAnsi="Times New Roman"/>
          <w:sz w:val="24"/>
          <w:szCs w:val="24"/>
        </w:rPr>
        <w:t xml:space="preserve">1562 </w:t>
        <w:tab/>
        <w:t xml:space="preserve">av mågen Karl Holgersson Gera, </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1566</w:t>
        <w:tab/>
        <w:t>av dennes svåger Åke Bengtsson Färla, och åter till Karl Holgerssons dotter,</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ab/>
        <w:t>Bengta Gera (ca.1545-1594), som gifte sig ca.1578 med Erik Gabrielsson Oxenstierna till Mörby och Steninge (ca.1546-1594).</w:t>
      </w:r>
    </w:p>
    <w:p>
      <w:pPr>
        <w:pStyle w:val="Normal"/>
        <w:ind w:left="1304" w:hanging="1304"/>
        <w:rPr>
          <w:rFonts w:ascii="Times New Roman" w:hAnsi="Times New Roman" w:cs="Times New Roman"/>
          <w:color w:val="808080"/>
          <w:sz w:val="24"/>
          <w:szCs w:val="24"/>
        </w:rPr>
      </w:pPr>
      <w:r>
        <w:rPr>
          <w:rFonts w:cs="Times New Roman" w:ascii="Times New Roman" w:hAnsi="Times New Roman"/>
          <w:sz w:val="24"/>
          <w:szCs w:val="24"/>
        </w:rPr>
        <w:t>1594</w:t>
        <w:tab/>
        <w:t>ärvde dottern Beata Eriksdotter Oxenatierna till Mörby och Steninge (1591-1652</w:t>
      </w:r>
      <w:r>
        <w:rPr>
          <w:rStyle w:val="Rubrik1Char"/>
          <w:rFonts w:cs="Times New Roman" w:ascii="Times New Roman" w:hAnsi="Times New Roman"/>
        </w:rPr>
        <w:t>). Antagligen ärvde Beata efter faderns död 1594.</w:t>
      </w:r>
      <w:r>
        <w:rPr>
          <w:rFonts w:cs="Times New Roman" w:ascii="Times New Roman" w:hAnsi="Times New Roman"/>
          <w:color w:val="808080"/>
          <w:sz w:val="24"/>
          <w:szCs w:val="24"/>
        </w:rPr>
        <w:t xml:space="preserve"> </w:t>
      </w:r>
    </w:p>
    <w:p>
      <w:pPr>
        <w:pStyle w:val="Rubrik1"/>
        <w:numPr>
          <w:ilvl w:val="0"/>
          <w:numId w:val="1"/>
        </w:numPr>
        <w:ind w:left="1302" w:hanging="1302"/>
        <w:rPr/>
      </w:pPr>
      <w:r>
        <w:rPr/>
        <w:t>1583</w:t>
        <w:tab/>
        <w:t>jordabok ”Schinβätter”, frälsehemman i Bråbo härad.</w:t>
      </w:r>
    </w:p>
    <w:p>
      <w:pPr>
        <w:pStyle w:val="Rubrik1"/>
        <w:numPr>
          <w:ilvl w:val="0"/>
          <w:numId w:val="1"/>
        </w:numPr>
        <w:ind w:left="1302" w:hanging="1302"/>
        <w:jc w:val="left"/>
        <w:rPr/>
      </w:pPr>
      <w:r>
        <w:rPr/>
        <w:t>1613</w:t>
        <w:tab/>
        <w:t>donerat till Johan Månsson Ulfsparre på Tisenhult. Samma år som Beata Oxenstierna gifte sig med Erik Ulfsparre (död 1631). Därefter ägt av Ulfsparresläkten. 1634 låg gården under Tisenhult, då ägt av Johan Månsson Ulfsparre (död på 1650-talet),då änkan Brita Lilliesparre gjorde Skinsätter till säteri.</w:t>
      </w:r>
    </w:p>
    <w:p>
      <w:pPr>
        <w:pStyle w:val="Normal"/>
        <w:ind w:left="1302" w:hanging="1302"/>
        <w:rPr/>
      </w:pPr>
      <w:r>
        <w:rPr>
          <w:rFonts w:cs="Times New Roman" w:ascii="Times New Roman" w:hAnsi="Times New Roman"/>
          <w:sz w:val="24"/>
          <w:szCs w:val="24"/>
        </w:rPr>
        <w:t>ca. 1664</w:t>
        <w:tab/>
        <w:t xml:space="preserve">sammanslogs Ekeby och Skinsätter, </w:t>
      </w:r>
      <w:r>
        <w:rPr>
          <w:rStyle w:val="Googqstidbit0"/>
          <w:rFonts w:cs="Times New Roman" w:ascii="Times New Roman" w:hAnsi="Times New Roman"/>
          <w:sz w:val="24"/>
          <w:szCs w:val="24"/>
        </w:rPr>
        <w:t>då ägaren Gustav Johansson Ulfsparre ändrade namnet till Johannislund, ett namn</w:t>
      </w:r>
      <w:r>
        <w:rPr>
          <w:rFonts w:cs="Times New Roman" w:ascii="Times New Roman" w:hAnsi="Times New Roman"/>
          <w:sz w:val="24"/>
          <w:szCs w:val="24"/>
        </w:rPr>
        <w:t xml:space="preserve"> som behölls fram till,</w:t>
      </w:r>
    </w:p>
    <w:p>
      <w:pPr>
        <w:pStyle w:val="Normal"/>
        <w:ind w:left="1302" w:hanging="1302"/>
        <w:rPr>
          <w:rFonts w:ascii="Times New Roman" w:hAnsi="Times New Roman" w:cs="Times New Roman"/>
          <w:sz w:val="24"/>
          <w:szCs w:val="24"/>
        </w:rPr>
      </w:pPr>
      <w:r>
        <w:rPr>
          <w:rFonts w:cs="Times New Roman" w:ascii="Times New Roman" w:hAnsi="Times New Roman"/>
          <w:sz w:val="24"/>
          <w:szCs w:val="24"/>
        </w:rPr>
        <w:t>1929</w:t>
        <w:tab/>
        <w:t>då släkten Ulrich återtog det gamla namnet Ekeby.</w:t>
      </w:r>
    </w:p>
    <w:p>
      <w:pPr>
        <w:pStyle w:val="Normal"/>
        <w:pBdr>
          <w:bottom w:val="single" w:sz="6" w:space="1" w:color="000000"/>
        </w:pBdr>
        <w:tabs>
          <w:tab w:val="left" w:pos="6855" w:leader="none"/>
        </w:tabs>
        <w:ind w:left="1302" w:hanging="1302"/>
        <w:rPr>
          <w:rFonts w:ascii="Times New Roman" w:hAnsi="Times New Roman" w:cs="Times New Roman"/>
          <w:sz w:val="24"/>
          <w:szCs w:val="24"/>
        </w:rPr>
      </w:pPr>
      <w:r>
        <w:rPr>
          <w:rFonts w:cs="Times New Roman" w:ascii="Times New Roman" w:hAnsi="Times New Roman"/>
          <w:sz w:val="24"/>
          <w:szCs w:val="24"/>
        </w:rPr>
      </w:r>
    </w:p>
    <w:p>
      <w:pPr>
        <w:pStyle w:val="Normal"/>
        <w:ind w:firstLine="1302"/>
        <w:rPr>
          <w:rFonts w:ascii="Times New Roman" w:hAnsi="Times New Roman" w:cs="Times New Roman"/>
          <w:b/>
          <w:b/>
          <w:sz w:val="24"/>
          <w:szCs w:val="24"/>
        </w:rPr>
      </w:pPr>
      <w:r>
        <w:rPr>
          <w:rFonts w:cs="Times New Roman" w:ascii="Times New Roman" w:hAnsi="Times New Roman"/>
          <w:b/>
          <w:sz w:val="24"/>
          <w:szCs w:val="24"/>
        </w:rPr>
      </w:r>
    </w:p>
    <w:p>
      <w:pPr>
        <w:pStyle w:val="Normal"/>
        <w:ind w:firstLine="1302"/>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ind w:firstLine="1302"/>
        <w:rPr>
          <w:rFonts w:ascii="Times New Roman" w:hAnsi="Times New Roman" w:cs="Times New Roman"/>
          <w:b/>
          <w:b/>
          <w:sz w:val="24"/>
          <w:szCs w:val="24"/>
          <w:u w:val="single"/>
        </w:rPr>
      </w:pPr>
      <w:r>
        <w:rPr>
          <w:rFonts w:cs="Times New Roman" w:ascii="Times New Roman" w:hAnsi="Times New Roman"/>
          <w:b/>
          <w:sz w:val="24"/>
          <w:szCs w:val="24"/>
          <w:u w:val="single"/>
        </w:rPr>
        <w:t>Enl. Ludvig Lundgrens forskning</w:t>
      </w:r>
    </w:p>
    <w:p>
      <w:pPr>
        <w:pStyle w:val="Normal"/>
        <w:ind w:firstLine="1302"/>
        <w:rPr>
          <w:rFonts w:ascii="Times New Roman" w:hAnsi="Times New Roman" w:cs="Times New Roman"/>
          <w:sz w:val="24"/>
          <w:szCs w:val="24"/>
        </w:rPr>
      </w:pPr>
      <w:r>
        <w:rPr>
          <w:rFonts w:cs="Times New Roman" w:ascii="Times New Roman" w:hAnsi="Times New Roman"/>
          <w:sz w:val="24"/>
          <w:szCs w:val="24"/>
        </w:rPr>
        <w:t>(Folk i gårdar och byar i Skedevi socken på 1500-talet)</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ind w:left="1302" w:hanging="1302"/>
        <w:rPr/>
      </w:pPr>
      <w:r>
        <w:rPr>
          <w:rFonts w:cs="Times New Roman" w:ascii="Times New Roman" w:hAnsi="Times New Roman"/>
          <w:sz w:val="24"/>
          <w:szCs w:val="24"/>
        </w:rPr>
        <w:t>1400-01-05</w:t>
        <w:tab/>
      </w:r>
      <w:r>
        <w:rPr>
          <w:rFonts w:cs="Times New Roman" w:ascii="Times New Roman" w:hAnsi="Times New Roman"/>
        </w:rPr>
        <w:t xml:space="preserve">Orig. från magistraten i Nyköping 6/9 1875 till RA: </w:t>
      </w:r>
      <w:r>
        <w:rPr>
          <w:rFonts w:cs="Verdana" w:ascii="Verdana" w:hAnsi="Verdana"/>
          <w:color w:val="232323"/>
          <w:sz w:val="17"/>
          <w:szCs w:val="17"/>
        </w:rPr>
        <w:t>”</w:t>
      </w:r>
      <w:r>
        <w:rPr>
          <w:rFonts w:cs="Times New Roman" w:ascii="Times New Roman" w:hAnsi="Times New Roman"/>
        </w:rPr>
        <w:t xml:space="preserve">Folke Nilsson i Häradstorp säljer till Nils Ragvidsson jord i Bossenberga (Vingåkers socken, Oppunda härad) för 18 mark penningar. Sex vittnen uppräknas: Johan Galle, Johan i Vik, Joar i Kjesäter (båda i Vingåkers sn, Oppunda hd), </w:t>
      </w:r>
      <w:r>
        <w:rPr>
          <w:rFonts w:cs="Times New Roman" w:ascii="Times New Roman" w:hAnsi="Times New Roman"/>
          <w:b/>
        </w:rPr>
        <w:t>Algot i Skinnsäter</w:t>
      </w:r>
      <w:r>
        <w:rPr>
          <w:rFonts w:cs="Times New Roman" w:ascii="Times New Roman" w:hAnsi="Times New Roman"/>
        </w:rPr>
        <w:t>, Holmsten i Töläng (båda i Skedevi sn, Finspånga Läns hd, Östergötland) och Johan Ragvaldsson”.</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1422-06-17</w:t>
        <w:tab/>
        <w:t>Pergamentsbrev i Riksarkivet</w:t>
      </w:r>
    </w:p>
    <w:p>
      <w:pPr>
        <w:pStyle w:val="Normal"/>
        <w:rPr>
          <w:rFonts w:ascii="Times New Roman" w:hAnsi="Times New Roman" w:cs="Times New Roman"/>
          <w:sz w:val="24"/>
          <w:szCs w:val="24"/>
        </w:rPr>
      </w:pPr>
      <w:r>
        <w:rPr>
          <w:rFonts w:cs="Times New Roman" w:ascii="Times New Roman" w:hAnsi="Times New Roman"/>
          <w:sz w:val="24"/>
          <w:szCs w:val="24"/>
        </w:rPr>
        <w:t>1538-10-26</w:t>
        <w:tab/>
        <w:t>Jogan i Skinsäter, faste, UUB (Ringeby i Kvillinge sn)</w:t>
      </w:r>
    </w:p>
    <w:p>
      <w:pPr>
        <w:pStyle w:val="Normal"/>
        <w:rPr>
          <w:rFonts w:ascii="Times New Roman" w:hAnsi="Times New Roman" w:cs="Times New Roman"/>
          <w:sz w:val="24"/>
          <w:szCs w:val="24"/>
        </w:rPr>
      </w:pPr>
      <w:r>
        <w:rPr>
          <w:rFonts w:cs="Times New Roman" w:ascii="Times New Roman" w:hAnsi="Times New Roman"/>
          <w:sz w:val="24"/>
          <w:szCs w:val="24"/>
        </w:rPr>
        <w:t>1551</w:t>
        <w:tab/>
        <w:t>Jogan i Skinnsetter, skattelängd</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ind w:left="1304" w:hanging="1304"/>
        <w:rPr/>
      </w:pPr>
      <w:r>
        <w:rPr>
          <w:rFonts w:cs="Times New Roman" w:ascii="Times New Roman" w:hAnsi="Times New Roman"/>
          <w:sz w:val="24"/>
          <w:szCs w:val="24"/>
        </w:rPr>
        <w:t xml:space="preserve">Fr.o.m 1560 </w:t>
        <w:tab/>
        <w:t>är Skinsätter delat i två gårdar i vissa sammanhang, men inte i fogdens redovisningar till kronan.</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pPr>
      <w:r>
        <w:rPr>
          <w:rFonts w:cs="Times New Roman" w:ascii="Times New Roman" w:hAnsi="Times New Roman"/>
          <w:b/>
          <w:sz w:val="24"/>
          <w:szCs w:val="24"/>
        </w:rPr>
        <w:t>Gård 1 frälse</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1560</w:t>
        <w:tab/>
        <w:t>enl. tiondelängden sådde Per i Skinsetter 2 spen råg och 4 spen korn och lämnade 3 ½ spen råg och 2 spen korn i tionde.</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ab/>
        <w:t>(vilket tyder på en spannmålsareal av ca. 8 tunnland. Skörd ca. 82 spen = 13,7   kornet = rekordskörd.</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r>
    </w:p>
    <w:p>
      <w:pPr>
        <w:pStyle w:val="Normal"/>
        <w:rPr/>
      </w:pPr>
      <w:r>
        <w:rPr>
          <w:rFonts w:cs="Times New Roman" w:ascii="Times New Roman" w:hAnsi="Times New Roman"/>
          <w:sz w:val="24"/>
          <w:szCs w:val="24"/>
        </w:rPr>
        <w:t>1571</w:t>
        <w:tab/>
        <w:t>Första Älvsborgs lösen, erlade Per i Skinsetter 16 mark 2 öre;</w:t>
      </w:r>
    </w:p>
    <w:p>
      <w:pPr>
        <w:pStyle w:val="Normal"/>
        <w:rPr>
          <w:rFonts w:ascii="Times New Roman" w:hAnsi="Times New Roman" w:cs="Times New Roman"/>
          <w:sz w:val="24"/>
          <w:szCs w:val="24"/>
        </w:rPr>
      </w:pPr>
      <w:r>
        <w:rPr>
          <w:rFonts w:cs="Times New Roman" w:ascii="Times New Roman" w:hAnsi="Times New Roman"/>
          <w:sz w:val="24"/>
          <w:szCs w:val="24"/>
        </w:rPr>
        <w:tab/>
        <w:t>Silver</w:t>
        <w:tab/>
        <w:t>5 lod</w:t>
        <w:tab/>
        <w:t>½ lod</w:t>
      </w:r>
    </w:p>
    <w:p>
      <w:pPr>
        <w:pStyle w:val="Normal"/>
        <w:rPr>
          <w:rFonts w:ascii="Times New Roman" w:hAnsi="Times New Roman" w:cs="Times New Roman"/>
          <w:sz w:val="24"/>
          <w:szCs w:val="24"/>
        </w:rPr>
      </w:pPr>
      <w:r>
        <w:rPr>
          <w:rFonts w:cs="Times New Roman" w:ascii="Times New Roman" w:hAnsi="Times New Roman"/>
          <w:sz w:val="24"/>
          <w:szCs w:val="24"/>
        </w:rPr>
        <w:tab/>
        <w:t>Koppar</w:t>
        <w:tab/>
        <w:t>5 lp</w:t>
        <w:tab/>
        <w:t>2 ½ mark</w:t>
      </w:r>
    </w:p>
    <w:p>
      <w:pPr>
        <w:pStyle w:val="Normal"/>
        <w:rPr>
          <w:rFonts w:ascii="Times New Roman" w:hAnsi="Times New Roman" w:cs="Times New Roman"/>
          <w:sz w:val="24"/>
          <w:szCs w:val="24"/>
        </w:rPr>
      </w:pPr>
      <w:r>
        <w:rPr>
          <w:rFonts w:cs="Times New Roman" w:ascii="Times New Roman" w:hAnsi="Times New Roman"/>
          <w:sz w:val="24"/>
          <w:szCs w:val="24"/>
        </w:rPr>
        <w:tab/>
        <w:t>Oxar</w:t>
        <w:tab/>
        <w:t>2 st</w:t>
        <w:tab/>
        <w:t>2 ½ mark</w:t>
      </w:r>
    </w:p>
    <w:p>
      <w:pPr>
        <w:pStyle w:val="Normal"/>
        <w:rPr>
          <w:rFonts w:ascii="Times New Roman" w:hAnsi="Times New Roman" w:cs="Times New Roman"/>
          <w:sz w:val="24"/>
          <w:szCs w:val="24"/>
        </w:rPr>
      </w:pPr>
      <w:r>
        <w:rPr>
          <w:rFonts w:cs="Times New Roman" w:ascii="Times New Roman" w:hAnsi="Times New Roman"/>
          <w:sz w:val="24"/>
          <w:szCs w:val="24"/>
        </w:rPr>
        <w:tab/>
        <w:t>Kor</w:t>
        <w:tab/>
        <w:t>6 st</w:t>
        <w:tab/>
        <w:t>6 mark</w:t>
      </w:r>
    </w:p>
    <w:p>
      <w:pPr>
        <w:pStyle w:val="Normal"/>
        <w:rPr>
          <w:rFonts w:ascii="Times New Roman" w:hAnsi="Times New Roman" w:cs="Times New Roman"/>
          <w:sz w:val="24"/>
          <w:szCs w:val="24"/>
        </w:rPr>
      </w:pPr>
      <w:r>
        <w:rPr>
          <w:rFonts w:cs="Times New Roman" w:ascii="Times New Roman" w:hAnsi="Times New Roman"/>
          <w:sz w:val="24"/>
          <w:szCs w:val="24"/>
        </w:rPr>
        <w:tab/>
        <w:t>2-års nöt</w:t>
        <w:tab/>
        <w:t>1 st</w:t>
        <w:tab/>
        <w:t>2 öre</w:t>
      </w:r>
    </w:p>
    <w:p>
      <w:pPr>
        <w:pStyle w:val="Normal"/>
        <w:rPr>
          <w:rFonts w:ascii="Times New Roman" w:hAnsi="Times New Roman" w:cs="Times New Roman"/>
          <w:sz w:val="24"/>
          <w:szCs w:val="24"/>
        </w:rPr>
      </w:pPr>
      <w:r>
        <w:rPr>
          <w:rFonts w:cs="Times New Roman" w:ascii="Times New Roman" w:hAnsi="Times New Roman"/>
          <w:sz w:val="24"/>
          <w:szCs w:val="24"/>
        </w:rPr>
        <w:tab/>
        <w:t>Får</w:t>
        <w:tab/>
        <w:t>2 st</w:t>
        <w:tab/>
        <w:t>2 öre</w:t>
      </w:r>
    </w:p>
    <w:p>
      <w:pPr>
        <w:pStyle w:val="Normal"/>
        <w:rPr>
          <w:rFonts w:ascii="Times New Roman" w:hAnsi="Times New Roman" w:cs="Times New Roman"/>
          <w:sz w:val="24"/>
          <w:szCs w:val="24"/>
        </w:rPr>
      </w:pPr>
      <w:r>
        <w:rPr>
          <w:rFonts w:cs="Times New Roman" w:ascii="Times New Roman" w:hAnsi="Times New Roman"/>
          <w:sz w:val="24"/>
          <w:szCs w:val="24"/>
        </w:rPr>
        <w:tab/>
        <w:t>Getter</w:t>
        <w:tab/>
        <w:t>10 st</w:t>
        <w:tab/>
        <w:t>10 öre</w:t>
      </w:r>
    </w:p>
    <w:p>
      <w:pPr>
        <w:pStyle w:val="Normal"/>
        <w:rPr>
          <w:rFonts w:ascii="Times New Roman" w:hAnsi="Times New Roman" w:cs="Times New Roman"/>
          <w:sz w:val="24"/>
          <w:szCs w:val="24"/>
        </w:rPr>
      </w:pPr>
      <w:r>
        <w:rPr>
          <w:rFonts w:cs="Times New Roman" w:ascii="Times New Roman" w:hAnsi="Times New Roman"/>
          <w:sz w:val="24"/>
          <w:szCs w:val="24"/>
        </w:rPr>
        <w:tab/>
        <w:t>Svin</w:t>
        <w:tab/>
        <w:t>4 st</w:t>
        <w:tab/>
        <w:t>½ mark</w:t>
      </w:r>
    </w:p>
    <w:p>
      <w:pPr>
        <w:pStyle w:val="Normal"/>
        <w:rPr>
          <w:rFonts w:ascii="Times New Roman" w:hAnsi="Times New Roman" w:cs="Times New Roman"/>
          <w:sz w:val="24"/>
          <w:szCs w:val="24"/>
        </w:rPr>
      </w:pPr>
      <w:r>
        <w:rPr>
          <w:rFonts w:cs="Times New Roman" w:ascii="Times New Roman" w:hAnsi="Times New Roman"/>
          <w:sz w:val="24"/>
          <w:szCs w:val="24"/>
        </w:rPr>
        <w:tab/>
        <w:t>Skjut (stut)</w:t>
        <w:tab/>
        <w:t>3 st</w:t>
        <w:tab/>
        <w:t>3 mark</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1580</w:t>
        <w:tab/>
        <w:t>Peer – Åke Benncktsonns landbo – lämnade 5 fjärdingar råg och 6 fjärdingar malt i tionde.</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1614-1619</w:t>
        <w:tab/>
        <w:t>Andra Älvsborgs lösen, erlade Tisenhults frälselandbo Anders 3 daler om året.</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Gård 2 frälse</w:t>
      </w:r>
    </w:p>
    <w:p>
      <w:pPr>
        <w:pStyle w:val="Normal"/>
        <w:ind w:left="1304" w:hanging="1304"/>
        <w:rPr/>
      </w:pPr>
      <w:r>
        <w:rPr>
          <w:rFonts w:cs="Times New Roman" w:ascii="Times New Roman" w:hAnsi="Times New Roman"/>
          <w:sz w:val="24"/>
          <w:szCs w:val="24"/>
        </w:rPr>
        <w:t>1560</w:t>
        <w:tab/>
        <w:t>enl. tiondelängden, sådde Sone i Skinsetter 3 spen råg och 4 spen korn och lämnade 1 spann råg och 1 spann korn i tionde.</w:t>
      </w:r>
    </w:p>
    <w:p>
      <w:pPr>
        <w:pStyle w:val="Normal"/>
        <w:ind w:left="1304" w:hanging="1304"/>
        <w:rPr/>
      </w:pPr>
      <w:r>
        <w:rPr>
          <w:rFonts w:cs="Times New Roman" w:ascii="Times New Roman" w:hAnsi="Times New Roman"/>
          <w:sz w:val="24"/>
          <w:szCs w:val="24"/>
        </w:rPr>
        <w:tab/>
        <w:t>(vilket tyder på en spannmålsareal av ca. 9 tunnland. Skörd ca. 30 spen = 4,3 kornet = svag skörd.</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1571</w:t>
        <w:tab/>
        <w:t>Första Älvsborgs lösen, erlade Folke i Skinsetter 8 mark 3 öre;</w:t>
      </w:r>
    </w:p>
    <w:p>
      <w:pPr>
        <w:pStyle w:val="Normal"/>
        <w:rPr>
          <w:rFonts w:ascii="Times New Roman" w:hAnsi="Times New Roman" w:cs="Times New Roman"/>
          <w:sz w:val="24"/>
          <w:szCs w:val="24"/>
        </w:rPr>
      </w:pPr>
      <w:r>
        <w:rPr>
          <w:rFonts w:cs="Times New Roman" w:ascii="Times New Roman" w:hAnsi="Times New Roman"/>
          <w:sz w:val="24"/>
          <w:szCs w:val="24"/>
        </w:rPr>
        <w:tab/>
        <w:t>Silver</w:t>
        <w:tab/>
        <w:t>5 lod</w:t>
        <w:tab/>
        <w:t>½ lod</w:t>
      </w:r>
    </w:p>
    <w:p>
      <w:pPr>
        <w:pStyle w:val="Normal"/>
        <w:rPr>
          <w:rFonts w:ascii="Times New Roman" w:hAnsi="Times New Roman" w:cs="Times New Roman"/>
          <w:sz w:val="24"/>
          <w:szCs w:val="24"/>
        </w:rPr>
      </w:pPr>
      <w:r>
        <w:rPr>
          <w:rFonts w:cs="Times New Roman" w:ascii="Times New Roman" w:hAnsi="Times New Roman"/>
          <w:sz w:val="24"/>
          <w:szCs w:val="24"/>
        </w:rPr>
        <w:tab/>
        <w:t>Koppar</w:t>
        <w:tab/>
        <w:t>1 lp</w:t>
        <w:tab/>
        <w:t>6 öre</w:t>
      </w:r>
    </w:p>
    <w:p>
      <w:pPr>
        <w:pStyle w:val="Normal"/>
        <w:rPr>
          <w:rFonts w:ascii="Times New Roman" w:hAnsi="Times New Roman" w:cs="Times New Roman"/>
          <w:sz w:val="24"/>
          <w:szCs w:val="24"/>
        </w:rPr>
      </w:pPr>
      <w:r>
        <w:rPr>
          <w:rFonts w:cs="Times New Roman" w:ascii="Times New Roman" w:hAnsi="Times New Roman"/>
          <w:sz w:val="24"/>
          <w:szCs w:val="24"/>
        </w:rPr>
        <w:tab/>
        <w:t>Oxar</w:t>
        <w:tab/>
        <w:t>2 st</w:t>
        <w:tab/>
        <w:t>2 ½ mark</w:t>
      </w:r>
    </w:p>
    <w:p>
      <w:pPr>
        <w:pStyle w:val="Normal"/>
        <w:rPr>
          <w:rFonts w:ascii="Times New Roman" w:hAnsi="Times New Roman" w:cs="Times New Roman"/>
          <w:sz w:val="24"/>
          <w:szCs w:val="24"/>
        </w:rPr>
      </w:pPr>
      <w:r>
        <w:rPr>
          <w:rFonts w:cs="Times New Roman" w:ascii="Times New Roman" w:hAnsi="Times New Roman"/>
          <w:sz w:val="24"/>
          <w:szCs w:val="24"/>
        </w:rPr>
        <w:tab/>
        <w:t>Kor</w:t>
        <w:tab/>
        <w:t>2 st</w:t>
        <w:tab/>
        <w:t>2 mark</w:t>
      </w:r>
    </w:p>
    <w:p>
      <w:pPr>
        <w:pStyle w:val="Normal"/>
        <w:rPr>
          <w:rFonts w:ascii="Times New Roman" w:hAnsi="Times New Roman" w:cs="Times New Roman"/>
          <w:sz w:val="24"/>
          <w:szCs w:val="24"/>
        </w:rPr>
      </w:pPr>
      <w:r>
        <w:rPr>
          <w:rFonts w:cs="Times New Roman" w:ascii="Times New Roman" w:hAnsi="Times New Roman"/>
          <w:sz w:val="24"/>
          <w:szCs w:val="24"/>
        </w:rPr>
        <w:tab/>
        <w:t>2-års nöt</w:t>
        <w:tab/>
        <w:t>2 st</w:t>
        <w:tab/>
        <w:t>½ mark</w:t>
      </w:r>
    </w:p>
    <w:p>
      <w:pPr>
        <w:pStyle w:val="Normal"/>
        <w:rPr>
          <w:rFonts w:ascii="Times New Roman" w:hAnsi="Times New Roman" w:cs="Times New Roman"/>
          <w:sz w:val="24"/>
          <w:szCs w:val="24"/>
        </w:rPr>
      </w:pPr>
      <w:r>
        <w:rPr>
          <w:rFonts w:cs="Times New Roman" w:ascii="Times New Roman" w:hAnsi="Times New Roman"/>
          <w:sz w:val="24"/>
          <w:szCs w:val="24"/>
        </w:rPr>
        <w:tab/>
        <w:t>Får</w:t>
        <w:tab/>
        <w:t>3 st</w:t>
        <w:tab/>
        <w:t>3 öre</w:t>
      </w:r>
    </w:p>
    <w:p>
      <w:pPr>
        <w:pStyle w:val="Normal"/>
        <w:rPr>
          <w:rFonts w:ascii="Times New Roman" w:hAnsi="Times New Roman" w:cs="Times New Roman"/>
          <w:sz w:val="24"/>
          <w:szCs w:val="24"/>
        </w:rPr>
      </w:pPr>
      <w:r>
        <w:rPr>
          <w:rFonts w:cs="Times New Roman" w:ascii="Times New Roman" w:hAnsi="Times New Roman"/>
          <w:sz w:val="24"/>
          <w:szCs w:val="24"/>
        </w:rPr>
        <w:tab/>
        <w:t>Svin</w:t>
        <w:tab/>
        <w:t>2 st</w:t>
        <w:tab/>
        <w:t>2 öre</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ab/>
        <w:t>Ök</w:t>
        <w:tab/>
        <w:t>2 st</w:t>
        <w:tab/>
        <w:t>2 mark</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1580</w:t>
        <w:tab/>
        <w:t>betalade Folke i Skinsätter 4 ½ fjärdingar råg och 5 fjärdingar malt i tionde.</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1614-1619</w:t>
        <w:tab/>
        <w:t>Andra Älvsborgs lösen, erlade Per 3 daler om året, dessutom 6 mark för en dräng.</w:t>
      </w:r>
    </w:p>
    <w:p>
      <w:pPr>
        <w:pStyle w:val="Normal"/>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rPr>
          <w:rFonts w:ascii="Times New Roman" w:hAnsi="Times New Roman" w:cs="Times New Roman"/>
          <w:b/>
          <w:b/>
          <w:sz w:val="24"/>
          <w:szCs w:val="24"/>
          <w:u w:val="single"/>
        </w:rPr>
      </w:pPr>
      <w:r>
        <w:rPr>
          <w:rFonts w:cs="Times New Roman" w:ascii="Times New Roman" w:hAnsi="Times New Roman"/>
          <w:b/>
          <w:sz w:val="24"/>
          <w:szCs w:val="24"/>
          <w:u w:val="single"/>
        </w:rPr>
        <w:t>Ekeby skattehemman</w:t>
      </w:r>
    </w:p>
    <w:p>
      <w:pPr>
        <w:pStyle w:val="Normal"/>
        <w:ind w:left="1304" w:hanging="1304"/>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1535</w:t>
        <w:tab/>
        <w:t>gärder och hjälper (skattelängd) ”Ägeby”.</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1540</w:t>
        <w:tab/>
        <w:t>debiterades Anders för kungsfordring av 4 hästar eller betala 12 öre.</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1543</w:t>
        <w:tab/>
        <w:t>Anders i Eekeby – god åker, äng, gott mulbete, fiskevatten, timmerskog och vedbrand.</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1560</w:t>
        <w:tab/>
        <w:t>sår Gudmund 8 spen och har äng till 20 lass hö. Skatten betalades med 6 öre, 2 lp smör, ½ lp humle och 6 dagsverken. Detta omräknat betyder att Gudmund i Ekeby sådde 2 spen råg och 4 spen korn och lämnade 1 ½ spann råg och 1 spann korn i tionde. Spannmålsareal ca. 8 tunnland. Skörd 37 ½ spen = 6,2 kornet = god skörd.</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1571</w:t>
        <w:tab/>
        <w:t>Första Älvsborgs lösen, debiterades Oluff i Ekeby 10 ½ mark 2 öre;</w:t>
      </w:r>
    </w:p>
    <w:p>
      <w:pPr>
        <w:pStyle w:val="Normal"/>
        <w:rPr>
          <w:rFonts w:ascii="Times New Roman" w:hAnsi="Times New Roman" w:cs="Times New Roman"/>
          <w:sz w:val="24"/>
          <w:szCs w:val="24"/>
        </w:rPr>
      </w:pPr>
      <w:r>
        <w:rPr>
          <w:rFonts w:cs="Times New Roman" w:ascii="Times New Roman" w:hAnsi="Times New Roman"/>
          <w:sz w:val="24"/>
          <w:szCs w:val="24"/>
        </w:rPr>
        <w:tab/>
        <w:t>Silver</w:t>
        <w:tab/>
        <w:t>5 lod</w:t>
        <w:tab/>
        <w:t>½ lod</w:t>
      </w:r>
    </w:p>
    <w:p>
      <w:pPr>
        <w:pStyle w:val="Normal"/>
        <w:rPr>
          <w:rFonts w:ascii="Times New Roman" w:hAnsi="Times New Roman" w:cs="Times New Roman"/>
          <w:sz w:val="24"/>
          <w:szCs w:val="24"/>
        </w:rPr>
      </w:pPr>
      <w:r>
        <w:rPr>
          <w:rFonts w:cs="Times New Roman" w:ascii="Times New Roman" w:hAnsi="Times New Roman"/>
          <w:sz w:val="24"/>
          <w:szCs w:val="24"/>
        </w:rPr>
        <w:tab/>
        <w:t>Koppar</w:t>
        <w:tab/>
        <w:t>2 lp</w:t>
        <w:tab/>
        <w:t>1 ½ mark</w:t>
      </w:r>
    </w:p>
    <w:p>
      <w:pPr>
        <w:pStyle w:val="Normal"/>
        <w:rPr>
          <w:rFonts w:ascii="Times New Roman" w:hAnsi="Times New Roman" w:cs="Times New Roman"/>
          <w:sz w:val="24"/>
          <w:szCs w:val="24"/>
        </w:rPr>
      </w:pPr>
      <w:r>
        <w:rPr>
          <w:rFonts w:cs="Times New Roman" w:ascii="Times New Roman" w:hAnsi="Times New Roman"/>
          <w:sz w:val="24"/>
          <w:szCs w:val="24"/>
        </w:rPr>
        <w:tab/>
        <w:t>Oxar</w:t>
        <w:tab/>
        <w:t>1 st</w:t>
        <w:tab/>
        <w:t>10 öre</w:t>
      </w:r>
    </w:p>
    <w:p>
      <w:pPr>
        <w:pStyle w:val="Normal"/>
        <w:rPr>
          <w:rFonts w:ascii="Times New Roman" w:hAnsi="Times New Roman" w:cs="Times New Roman"/>
          <w:sz w:val="24"/>
          <w:szCs w:val="24"/>
        </w:rPr>
      </w:pPr>
      <w:r>
        <w:rPr>
          <w:rFonts w:cs="Times New Roman" w:ascii="Times New Roman" w:hAnsi="Times New Roman"/>
          <w:sz w:val="24"/>
          <w:szCs w:val="24"/>
        </w:rPr>
        <w:tab/>
        <w:t>Kor</w:t>
        <w:tab/>
        <w:t>4 st</w:t>
        <w:tab/>
        <w:t>4 mark</w:t>
      </w:r>
    </w:p>
    <w:p>
      <w:pPr>
        <w:pStyle w:val="Normal"/>
        <w:rPr>
          <w:rFonts w:ascii="Times New Roman" w:hAnsi="Times New Roman" w:cs="Times New Roman"/>
          <w:sz w:val="24"/>
          <w:szCs w:val="24"/>
        </w:rPr>
      </w:pPr>
      <w:r>
        <w:rPr>
          <w:rFonts w:cs="Times New Roman" w:ascii="Times New Roman" w:hAnsi="Times New Roman"/>
          <w:sz w:val="24"/>
          <w:szCs w:val="24"/>
        </w:rPr>
        <w:tab/>
        <w:t>2-års nöt</w:t>
        <w:tab/>
        <w:t>3 st</w:t>
        <w:tab/>
        <w:t>6 öre</w:t>
      </w:r>
    </w:p>
    <w:p>
      <w:pPr>
        <w:pStyle w:val="Normal"/>
        <w:rPr>
          <w:rFonts w:ascii="Times New Roman" w:hAnsi="Times New Roman" w:cs="Times New Roman"/>
          <w:sz w:val="24"/>
          <w:szCs w:val="24"/>
        </w:rPr>
      </w:pPr>
      <w:r>
        <w:rPr>
          <w:rFonts w:cs="Times New Roman" w:ascii="Times New Roman" w:hAnsi="Times New Roman"/>
          <w:sz w:val="24"/>
          <w:szCs w:val="24"/>
        </w:rPr>
        <w:tab/>
        <w:t>Årsnöt</w:t>
        <w:tab/>
        <w:t>2 st</w:t>
        <w:tab/>
        <w:t>2 öre</w:t>
      </w:r>
    </w:p>
    <w:p>
      <w:pPr>
        <w:pStyle w:val="Normal"/>
        <w:rPr>
          <w:rFonts w:ascii="Times New Roman" w:hAnsi="Times New Roman" w:cs="Times New Roman"/>
          <w:sz w:val="24"/>
          <w:szCs w:val="24"/>
        </w:rPr>
      </w:pPr>
      <w:r>
        <w:rPr>
          <w:rFonts w:cs="Times New Roman" w:ascii="Times New Roman" w:hAnsi="Times New Roman"/>
          <w:sz w:val="24"/>
          <w:szCs w:val="24"/>
        </w:rPr>
        <w:tab/>
        <w:t>Får</w:t>
        <w:tab/>
        <w:t>5 st</w:t>
        <w:tab/>
        <w:t>5 öre</w:t>
      </w:r>
    </w:p>
    <w:p>
      <w:pPr>
        <w:pStyle w:val="Normal"/>
        <w:rPr>
          <w:rFonts w:ascii="Times New Roman" w:hAnsi="Times New Roman" w:cs="Times New Roman"/>
          <w:sz w:val="24"/>
          <w:szCs w:val="24"/>
        </w:rPr>
      </w:pPr>
      <w:r>
        <w:rPr>
          <w:rFonts w:cs="Times New Roman" w:ascii="Times New Roman" w:hAnsi="Times New Roman"/>
          <w:sz w:val="24"/>
          <w:szCs w:val="24"/>
        </w:rPr>
        <w:tab/>
        <w:t>Svin</w:t>
        <w:tab/>
        <w:t>3 st</w:t>
        <w:tab/>
        <w:t>3 öre</w:t>
      </w:r>
    </w:p>
    <w:p>
      <w:pPr>
        <w:pStyle w:val="Normal"/>
        <w:rPr>
          <w:rFonts w:ascii="Times New Roman" w:hAnsi="Times New Roman" w:cs="Times New Roman"/>
          <w:sz w:val="24"/>
          <w:szCs w:val="24"/>
        </w:rPr>
      </w:pPr>
      <w:r>
        <w:rPr>
          <w:rFonts w:cs="Times New Roman" w:ascii="Times New Roman" w:hAnsi="Times New Roman"/>
          <w:sz w:val="24"/>
          <w:szCs w:val="24"/>
        </w:rPr>
        <w:tab/>
        <w:t>Skjut (stut)</w:t>
        <w:tab/>
        <w:t>2 st</w:t>
        <w:tab/>
        <w:t>2 mark</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1580</w:t>
        <w:tab/>
        <w:t>Matts i Ekeby lämnade ½ spann råg och 1 fjärding malt i tionde.</w:t>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t>1598</w:t>
        <w:tab/>
        <w:t>jordabok ”Ekieby”, skattehemman i Bråbo härad.</w:t>
      </w:r>
    </w:p>
    <w:p>
      <w:pPr>
        <w:pStyle w:val="Normal"/>
        <w:ind w:left="1304" w:hanging="1304"/>
        <w:rPr/>
      </w:pPr>
      <w:r>
        <w:rPr>
          <w:rFonts w:cs="Times New Roman" w:ascii="Times New Roman" w:hAnsi="Times New Roman"/>
          <w:sz w:val="24"/>
          <w:szCs w:val="24"/>
        </w:rPr>
        <w:t>1614-1619</w:t>
        <w:tab/>
        <w:t>Andra Älvsborgs lösen, Per i Ekeby - frälsebonde under Tisenhult – debiterades 3 daler om året.</w:t>
      </w:r>
    </w:p>
    <w:p>
      <w:pPr>
        <w:pStyle w:val="Normal"/>
        <w:pBdr>
          <w:bottom w:val="single" w:sz="6" w:space="1" w:color="000000"/>
        </w:pBdr>
        <w:ind w:left="1304" w:hanging="1304"/>
        <w:rPr>
          <w:rFonts w:ascii="Times New Roman" w:hAnsi="Times New Roman" w:cs="Times New Roman"/>
          <w:sz w:val="24"/>
          <w:szCs w:val="24"/>
        </w:rPr>
      </w:pPr>
      <w:r>
        <w:rPr>
          <w:rFonts w:cs="Times New Roman" w:ascii="Times New Roman" w:hAnsi="Times New Roman"/>
          <w:sz w:val="24"/>
          <w:szCs w:val="24"/>
        </w:rPr>
      </w:r>
    </w:p>
    <w:p>
      <w:pPr>
        <w:pStyle w:val="Normal"/>
        <w:ind w:left="1304" w:hanging="1304"/>
        <w:rPr>
          <w:rFonts w:ascii="Times New Roman" w:hAnsi="Times New Roman" w:cs="Times New Roman"/>
          <w:sz w:val="24"/>
          <w:szCs w:val="24"/>
        </w:rPr>
      </w:pPr>
      <w:r>
        <w:rPr>
          <w:rFonts w:cs="Times New Roman" w:ascii="Times New Roman" w:hAnsi="Times New Roman"/>
          <w:sz w:val="24"/>
          <w:szCs w:val="24"/>
        </w:rPr>
      </w:r>
    </w:p>
    <w:p>
      <w:pPr>
        <w:pStyle w:val="Normal"/>
        <w:ind w:left="1304" w:hanging="1304"/>
        <w:rPr>
          <w:rFonts w:ascii="Times New Roman" w:hAnsi="Times New Roman" w:cs="Times New Roman"/>
          <w:b/>
          <w:b/>
          <w:sz w:val="24"/>
          <w:szCs w:val="24"/>
        </w:rPr>
      </w:pPr>
      <w:r>
        <w:rPr>
          <w:rFonts w:cs="Times New Roman" w:ascii="Times New Roman" w:hAnsi="Times New Roman"/>
          <w:b/>
          <w:sz w:val="24"/>
          <w:szCs w:val="24"/>
        </w:rPr>
        <w:t>Enl. Skedevi kyrkoböcker:</w:t>
      </w:r>
    </w:p>
    <w:p>
      <w:pPr>
        <w:pStyle w:val="Normal"/>
        <w:ind w:left="1304" w:hanging="1304"/>
        <w:rPr>
          <w:rFonts w:ascii="Times New Roman" w:hAnsi="Times New Roman" w:cs="Times New Roman"/>
          <w:b/>
          <w:b/>
          <w:sz w:val="24"/>
          <w:szCs w:val="24"/>
        </w:rPr>
      </w:pPr>
      <w:r>
        <w:rPr>
          <w:rFonts w:cs="Times New Roman" w:ascii="Times New Roman" w:hAnsi="Times New Roman"/>
          <w:b/>
          <w:sz w:val="24"/>
          <w:szCs w:val="24"/>
        </w:rPr>
        <w:t>Brukare av Skinnsätter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(frälsebonde under Tisenhult)</w:t>
        <w:tab/>
        <w:tab/>
        <w:t>bg. 1666-02-04</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w:t>
      </w:r>
      <w:r>
        <w:rPr>
          <w:rFonts w:cs="Times New Roman" w:ascii="Times New Roman" w:hAnsi="Times New Roman"/>
        </w:rPr>
        <w:t>Anders i Skinnsätter han wart död hoos sin son Oluff i Damhult i Qwillinge Sochn och fördes hit till Brenäs afttonen förän han begrofz”</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hustru</w:t>
        <w:tab/>
        <w:tab/>
        <w:tab/>
        <w:t>bg. 1667-03-03</w:t>
      </w:r>
    </w:p>
    <w:p>
      <w:pPr>
        <w:pStyle w:val="Normal"/>
        <w:tabs>
          <w:tab w:val="left" w:pos="2835" w:leader="none"/>
          <w:tab w:val="left" w:pos="5103" w:leader="none"/>
          <w:tab w:val="left" w:pos="6804" w:leader="none"/>
        </w:tabs>
        <w:rPr/>
      </w:pPr>
      <w:r>
        <w:rPr>
          <w:rFonts w:cs="Times New Roman" w:ascii="Times New Roman" w:hAnsi="Times New Roman"/>
        </w:rPr>
        <w:t>“</w:t>
      </w:r>
      <w:r>
        <w:rPr>
          <w:rFonts w:cs="Times New Roman" w:ascii="Times New Roman" w:hAnsi="Times New Roman"/>
        </w:rPr>
        <w:t>Salig Anders i Skinsäter gumma?”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1616-10-30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barn</w:t>
        <w:tab/>
        <w:tab/>
        <w:tab/>
        <w:t>bg. 1618-02-22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Botvid</w:t>
        <w:tab/>
        <w:t>1619-09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1622-06-16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Nils</w:t>
        <w:tab/>
        <w:t>1626-01-22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barn</w:t>
        <w:tab/>
        <w:tab/>
        <w:tab/>
        <w:t>bg. 1642-02-27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Nilsson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Gabriel</w:t>
        <w:tab/>
        <w:t>1632-01-08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1633-07-28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Larsson</w:t>
        <w:tab/>
        <w:tab/>
        <w:t>g. 1639-06-06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Andersdtr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1640-03-29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1642-01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Olof Andersson</w:t>
        <w:tab/>
        <w:tab/>
        <w:t>g. 1640-06-20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Olofsdtr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Sven Amundsson</w:t>
        <w:tab/>
        <w:t>ca 1593</w:t>
        <w:tab/>
        <w:tab/>
        <w:t>bg. 1675-05-02 Brenäs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Amund</w:t>
        <w:tab/>
        <w:t>1645-02-23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Abeluna</w:t>
        <w:tab/>
        <w:t>1655-01-20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1658-12-12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Olofsson</w:t>
        <w:tab/>
        <w:tab/>
        <w:t>g. 1656-03-25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Ingeborg Larsdtr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Andersson</w:t>
        <w:tab/>
        <w:tab/>
        <w:t>g. 1656-06-15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Jonsdtr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Börje</w:t>
        <w:tab/>
        <w:t>1657-06-01</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1659-05-23 tvilling</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Karin</w:t>
        <w:tab/>
        <w:t>1659-05-23 tvilling</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1661-09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Margareta</w:t>
        <w:tab/>
        <w:t>1664-03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Brukare av Ekeby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(frälsebonde under Tisenhult)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Torsten</w:t>
        <w:tab/>
        <w:t>1617-02-16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Emborg</w:t>
        <w:tab/>
        <w:t>1619-03-14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1621-08</w:t>
        <w:tab/>
        <w:tab/>
        <w:t>bg. 1624-10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dotter</w:t>
        <w:tab/>
        <w:t>1624-02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Andersson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1627-01-28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barn</w:t>
        <w:tab/>
        <w:t>1629-05-17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1931-03-06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1633-02</w:t>
        <w:tab/>
        <w:tab/>
        <w:t>bg. 1644-12-22, 10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Nils</w:t>
        <w:tab/>
        <w:t>1635-05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Jöns</w:t>
        <w:tab/>
        <w:t>1636-10-09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1638-04-22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Bengt</w:t>
        <w:tab/>
        <w:t>1640-09-06</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w:t>
        <w:tab/>
        <w:t>1642-12-17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Persson</w:t>
        <w:tab/>
        <w:t>1603</w:t>
        <w:tab/>
        <w:tab/>
        <w:t>bg. 1641-01, 38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1627-03-04</w:t>
        <w:tab/>
        <w:tab/>
        <w:t>bg. 1627-03</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1628-03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Jonsson</w:t>
        <w:tab/>
        <w:tab/>
        <w:t>g. 1641-12-05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Nilsdtr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 piga från Ekeby begravdes 1651-05-25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w:t>
      </w:r>
      <w:r>
        <w:rPr>
          <w:rFonts w:cs="Times New Roman" w:ascii="Times New Roman" w:hAnsi="Times New Roman"/>
        </w:rPr>
        <w:t>..gick om morgonen med hälsan, åt skogen med boskapen, kom intet hem om afftonen, dagen effter fans dödh i skogen”.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Olof</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Lars</w:t>
        <w:tab/>
        <w:t>1652-01-08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1654-03-27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1657-04-19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barn</w:t>
        <w:tab/>
        <w:t>1660-02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1663-06</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Style w:val="Googqstidbit0"/>
          <w:rFonts w:ascii="Times New Roman" w:hAnsi="Times New Roman" w:cs="Times New Roman"/>
          <w:b/>
          <w:b/>
          <w:sz w:val="24"/>
          <w:szCs w:val="24"/>
        </w:rPr>
      </w:pPr>
      <w:r>
        <w:rPr>
          <w:rFonts w:cs="Times New Roman" w:ascii="Times New Roman" w:hAnsi="Times New Roman"/>
          <w:b/>
          <w:sz w:val="24"/>
          <w:szCs w:val="24"/>
        </w:rPr>
        <w:t>År 1664 sammanslogs Ekeby och Skinsätter. D</w:t>
      </w:r>
      <w:r>
        <w:rPr>
          <w:rStyle w:val="Googqstidbit0"/>
          <w:rFonts w:cs="Times New Roman" w:ascii="Times New Roman" w:hAnsi="Times New Roman"/>
          <w:b/>
          <w:sz w:val="24"/>
          <w:szCs w:val="24"/>
        </w:rPr>
        <w:t>åvarande ägaren Gustav Johansson Ulfsparre ändrade namnet till Johanslund (Johannislund) och bosatte sig där.</w:t>
      </w:r>
    </w:p>
    <w:p>
      <w:pPr>
        <w:pStyle w:val="Normal"/>
        <w:rPr>
          <w:rStyle w:val="Googqstidbit0"/>
          <w:rFonts w:ascii="Times New Roman" w:hAnsi="Times New Roman" w:cs="Times New Roman"/>
          <w:b/>
          <w:b/>
          <w:sz w:val="24"/>
          <w:szCs w:val="24"/>
        </w:rPr>
      </w:pPr>
      <w:r>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Översten (flyttade till Regnaholm 1690)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Ulfsparre af Broxvik</w:t>
        <w:tab/>
        <w:t>1634-06-26 i Tisenhult</w:t>
        <w:tab/>
        <w:tab/>
        <w:t>död 1710 i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Elin Helena</w:t>
        <w:tab/>
        <w:t>1641 i Stockholm</w:t>
        <w:tab/>
        <w:tab/>
        <w:t>död 1689-04-09</w:t>
      </w:r>
    </w:p>
    <w:p>
      <w:pPr>
        <w:pStyle w:val="Normal"/>
        <w:tabs>
          <w:tab w:val="left" w:pos="2835" w:leader="none"/>
          <w:tab w:val="left" w:pos="5103" w:leader="none"/>
          <w:tab w:val="left" w:pos="6804" w:leader="none"/>
        </w:tabs>
        <w:rPr/>
      </w:pPr>
      <w:r>
        <w:rPr>
          <w:rFonts w:cs="Times New Roman" w:ascii="Times New Roman" w:hAnsi="Times New Roman"/>
        </w:rPr>
        <w:t>“</w:t>
      </w:r>
      <w:r>
        <w:rPr>
          <w:rFonts w:cs="Times New Roman" w:ascii="Times New Roman" w:hAnsi="Times New Roman"/>
        </w:rPr>
        <w:t>dhen 9 Aprilis kl 4 efter middagh afsombnade i herranom, dhen högwälborna friherrinnan och fru till Aasa, Restadh, Johanneslundh och Rägnaholm, hwars siäl Gudh ewinnerligen frögde och förläne kroppen i grafwen een roligh hwila och på dhen yttersta dagen, een ähre- och frögdefull opståndelse. Amen”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h2. Margareta Leijonhufvud</w:t>
        <w:tab/>
        <w:t>1662</w:t>
        <w:tab/>
        <w:t>g. 1690 i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1664-09-02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Margareta</w:t>
        <w:tab/>
        <w:t>1665-10-02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1666-10-04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w:t>
        <w:tab/>
        <w:t>1667-10-11</w:t>
        <w:tab/>
        <w:tab/>
        <w:t>bg. 1668-06-03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Helena Hedvik</w:t>
        <w:tab/>
        <w:t>1669-07-07</w:t>
      </w:r>
    </w:p>
    <w:p>
      <w:pPr>
        <w:pStyle w:val="Normal"/>
        <w:tabs>
          <w:tab w:val="left" w:pos="2835" w:leader="none"/>
          <w:tab w:val="left" w:pos="5103" w:leader="none"/>
          <w:tab w:val="left" w:pos="6804" w:leader="none"/>
        </w:tabs>
        <w:rPr/>
      </w:pPr>
      <w:r>
        <w:rPr>
          <w:rFonts w:cs="Times New Roman" w:ascii="Times New Roman" w:hAnsi="Times New Roman"/>
          <w:sz w:val="24"/>
          <w:szCs w:val="24"/>
        </w:rPr>
        <w:t>barn</w:t>
        <w:tab/>
        <w:t>1670-08-09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Jakob</w:t>
        <w:tab/>
        <w:t>1672-01</w:t>
        <w:tab/>
        <w:tab/>
        <w:t>död 1688-10-24, 16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Nicolaus</w:t>
        <w:tab/>
        <w:t>1675</w:t>
        <w:tab/>
        <w:tab/>
        <w:t>bg. 1677-01-08, 2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Beata Elisabet</w:t>
        <w:tab/>
        <w:t>1679-02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Påhl Abraham</w:t>
        <w:tab/>
        <w:t>1680-07-05</w:t>
        <w:tab/>
        <w:tab/>
        <w:t>död 1680-07-05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Adam Johannes</w:t>
        <w:tab/>
        <w:t>1683-06-20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1665-09-10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Germundsson, bryggare</w:t>
        <w:tab/>
        <w:tab/>
        <w:t>g. 1669-10-20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Ramborg Persdtr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Nils</w:t>
        <w:tab/>
        <w:t>1671-07 tvilling</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1671-07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Samuel, 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1675-03-07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kock</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Hedvig</w:t>
        <w:tab/>
        <w:t>1679-09-21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Jöns Sandberg, förare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Lena</w:t>
        <w:tab/>
        <w:t>1685-07-12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Hans Gustafsson</w:t>
        <w:tab/>
        <w:tab/>
        <w:t>g. 1680-03-29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Gertrud Andersdtr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h2. Kerstin Jockumsdtr</w:t>
        <w:tab/>
        <w:tab/>
        <w:t>g. 1684-05-19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Lena</w:t>
        <w:tab/>
        <w:t>1686-04-05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Fiskare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1698-11-27</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w:t>
        <w:tab/>
        <w:t>1705-12-28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Nilsson</w:t>
        <w:tab/>
        <w:tab/>
        <w:t>g. 1709-10-28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Ingeborg Johansdtr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Fiskare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Andersson</w:t>
        <w:tab/>
        <w:tab/>
        <w:t>g. 1720-10-16</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Ingeborg Svensdtr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Gårdsfogde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Olof Nilsson</w:t>
        <w:tab/>
        <w:tab/>
        <w:t>g. 1722-09-23</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Maria Dahl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Fiskare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Andersson</w:t>
        <w:tab/>
        <w:tab/>
        <w:t>g. 1730-10-25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Märta Eriksdtr fr Finntorp</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Fiskare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Folkesson</w:t>
        <w:tab/>
        <w:tab/>
        <w:t>g. 1731-10-31</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Johansdtr fr Svarttorp</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Kammartjänare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Bengt Rising</w:t>
        <w:tab/>
        <w:tab/>
        <w:t>g. 1733-09-09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Elisabet Östling, husjungfru</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Taffeltäckare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Tim</w:t>
        <w:tab/>
        <w:tab/>
        <w:t>g. 1733-10-17</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Helena Zeld, husjungfru</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Husberg</w:t>
        <w:tab/>
        <w:tab/>
        <w:t>g. 1739-10-03</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Hindriksdtr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 Jonsson</w:t>
        <w:tab/>
        <w:t>1715-12-14</w:t>
        <w:tab/>
        <w:t>g. 1742-09-19</w:t>
        <w:tab/>
        <w:t>död 1791 Frängsäter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Johansdtr</w:t>
        <w:tab/>
        <w:t>1718-12-15</w:t>
        <w:tab/>
        <w:tab/>
        <w:t>död 1776 Frängsäter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w:t>
        <w:tab/>
        <w:t>1743-06-30</w:t>
        <w:tab/>
        <w:tab/>
        <w:t>bg. 1750-06-14, 6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Jonas</w:t>
        <w:tab/>
        <w:t>1750-06-13</w:t>
        <w:tab/>
        <w:tab/>
        <w:t>bg. 1824 Frängsäter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w:t>
        <w:tab/>
        <w:t>1754-07-12</w:t>
        <w:tab/>
        <w:tab/>
        <w:t>bg. 1754-08-09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w:t>
        <w:tab/>
        <w:t>1755-12-30 tvilling</w:t>
        <w:tab/>
        <w:tab/>
        <w:t>död 1837 Fågeldalen</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1755-12-30 tvilling</w:t>
        <w:tab/>
        <w:tab/>
        <w:t>död 1828 Svarttorp</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Tjänare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Johansson</w:t>
        <w:tab/>
        <w:tab/>
        <w:t>g. 1743-09-25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Tyresdtr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Fiskare (Ängstugan Johanslund)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Sven Andersson</w:t>
        <w:tab/>
        <w:tab/>
        <w:t>g. 1744-09-30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Ingeborg Persdtr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1744-10-02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Fiskare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Olof Nilsson</w:t>
        <w:tab/>
        <w:tab/>
        <w:t>g. 1760-09-29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Elin Eriksdtr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1761-06-28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Befallningsman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Jakob Wennerberg</w:t>
        <w:tab/>
        <w:tab/>
        <w:t>g. 1772-06-21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Katarina Larsdtr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w:t>
        <w:tab/>
        <w:t>1772-10-15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Peter</w:t>
        <w:tab/>
        <w:t>1774-10-30</w:t>
        <w:tab/>
        <w:tab/>
        <w:t>bg. 1775-01-09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Peter Stening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Stina</w:t>
        <w:tab/>
        <w:t>1775-03-17</w:t>
        <w:tab/>
        <w:tab/>
        <w:t>bg. 1777-05-18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Magnus</w:t>
        <w:tab/>
        <w:t>1777-04-25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Stina</w:t>
        <w:tab/>
        <w:t>1778-12-29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Lena Kajsa</w:t>
        <w:tab/>
        <w:t>1780-08-29 trilling (två av barnen dog efter 2 månader)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Lisa</w:t>
        <w:tab/>
        <w:t>1780-08-29 trilling</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Magareta</w:t>
        <w:tab/>
        <w:t>1780-08-29 trilling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Inspektor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Israel Marckenberg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Greta Grönfelt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Axel Lorentz</w:t>
        <w:tab/>
        <w:t>1778-02-23</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Jonatan</w:t>
        <w:tab/>
        <w:t>1779-11-23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Befallningsman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 Hofstedt</w:t>
        <w:tab/>
        <w:t>1743</w:t>
        <w:tab/>
        <w:tab/>
        <w:t>bg. 1803-03-27, 60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Bengtsdtr</w:t>
        <w:tab/>
        <w:t>1744</w:t>
        <w:tab/>
        <w:tab/>
        <w:t>bg. 1816-07-18, 72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Daniel Jakob</w:t>
        <w:tab/>
        <w:t>1781-12-27</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Axel Vilhelm</w:t>
        <w:tab/>
        <w:t>1784-01-02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Magnus Torngren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Greta Jerling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Jakob</w:t>
        <w:tab/>
        <w:t>1784-07-12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1784-07-12 tvilling</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Lovisa</w:t>
        <w:tab/>
        <w:t>1786-08-26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Daniel Lilja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Katarina Magnusdtr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Lena</w:t>
        <w:tab/>
        <w:t>1788-10-12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Rosenqvist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Jonsdtr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Kajsa</w:t>
        <w:tab/>
        <w:t>1791-07-22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u w:val="single"/>
        </w:rPr>
      </w:pPr>
      <w:r>
        <w:rPr>
          <w:rFonts w:cs="Times New Roman" w:ascii="Times New Roman" w:hAnsi="Times New Roman"/>
          <w:b/>
          <w:sz w:val="24"/>
          <w:szCs w:val="24"/>
          <w:u w:val="single"/>
        </w:rPr>
        <w:t>Husförhörslängd A1:2 1792-1805 sid 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Befallningsman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 Hofstedt</w:t>
        <w:tab/>
        <w:t>1743         g. 1766</w:t>
        <w:tab/>
        <w:t>fr Regna-80</w:t>
        <w:tab/>
        <w:t>bg. 1803-03-27, 60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Bengtsdtr</w:t>
        <w:tab/>
        <w:t>1744</w:t>
        <w:tab/>
        <w:tab/>
        <w:t>bg. 1816-07-18, 72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Stina</w:t>
        <w:tab/>
        <w:t>1767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Bengt Ulrik</w:t>
        <w:tab/>
        <w:t>1779            regna</w:t>
        <w:tab/>
        <w:tab/>
        <w:t>t Nrkp.-95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Daniel Jakob</w:t>
        <w:tab/>
        <w:t>1781-12-27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Axel Vilhelm</w:t>
        <w:tab/>
        <w:t>1784-01-02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Lisa</w:t>
        <w:tab/>
        <w:t>1773            regna</w:t>
        <w:tab/>
        <w:t>fr Nrkp.-94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Andersdtr</w:t>
        <w:tab/>
        <w:t>1770 vingåker</w:t>
        <w:tab/>
        <w:tab/>
        <w:t>t V.V.-93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Ingrid Persdtr</w:t>
        <w:tab/>
        <w:t>1745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Andersdtr</w:t>
        <w:tab/>
        <w:t>1767</w:t>
        <w:tab/>
        <w:tab/>
        <w:t>struken-95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Ersdtr</w:t>
        <w:tab/>
        <w:t>1771</w:t>
        <w:tab/>
        <w:tab/>
        <w:t>struken-95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Persdtr</w:t>
        <w:tab/>
        <w:t>1774</w:t>
        <w:tab/>
        <w:tab/>
        <w:t>struken-99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Persson</w:t>
        <w:tab/>
        <w:t>1765</w:t>
        <w:tab/>
        <w:tab/>
        <w:t>struken-95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Marina? Gode</w:t>
        <w:tab/>
        <w:tab/>
        <w:tab/>
        <w:t>struken-00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ladugårdsdr Bergqvist</w:t>
        <w:tab/>
        <w:t>1773 ö.eneby</w:t>
        <w:tab/>
        <w:tab/>
        <w:t>struken-99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w:t>
        <w:tab/>
        <w:t>1765</w:t>
        <w:tab/>
        <w:tab/>
        <w:t>struken-98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Andersdtr</w:t>
        <w:tab/>
        <w:t>1774 regna</w:t>
        <w:tab/>
        <w:tab/>
        <w:t>struken-98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Andersdtr</w:t>
        <w:tab/>
        <w:t>1777 regna</w:t>
        <w:tab/>
        <w:tab/>
        <w:t>struken-98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Nilsdtr</w:t>
        <w:tab/>
        <w:t>1777 regna</w:t>
        <w:tab/>
        <w:tab/>
        <w:t>struken-00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Karin Andersdtr</w:t>
        <w:tab/>
        <w:t>1781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Hansdtr</w:t>
        <w:tab/>
        <w:t>1756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Rosenqvist</w:t>
        <w:tab/>
        <w:t>1759</w:t>
        <w:tab/>
        <w:tab/>
        <w:t>strukna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Jonsdtr</w:t>
        <w:tab/>
        <w:t>1761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Brita</w:t>
        <w:tab/>
        <w:t>1788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Kajsa</w:t>
        <w:tab/>
        <w:t>1791-07-22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Pettersson</w:t>
        <w:tab/>
        <w:t>1773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Hallman</w:t>
        <w:tab/>
        <w:t xml:space="preserve">           fellingsbro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Madam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Brita Caisa Wahlqvist</w:t>
        <w:tab/>
        <w:tab/>
        <w:t>fr Regna-80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Blomberg</w:t>
        <w:tab/>
        <w:t>1763 risinge</w:t>
        <w:tab/>
        <w:t>fr Ö.Eneby-93</w:t>
        <w:tab/>
        <w:t>strukna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Maria Larsdtr</w:t>
        <w:tab/>
        <w:t>1756 ö.eneby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s. Anders </w:t>
        <w:tab/>
        <w:t>1778 borg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Lena Maja</w:t>
        <w:tab/>
        <w:t>1786 borg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Stina</w:t>
        <w:tab/>
        <w:t>1792 ö.eneby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Lars Gustaf</w:t>
        <w:tab/>
        <w:t>1794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Trädgårdsdrängar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Lindqvist</w:t>
        <w:tab/>
        <w:t>1775 ö.eneby</w:t>
        <w:tab/>
        <w:t>fr Löt-96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Enqvist</w:t>
        <w:tab/>
        <w:t>1775 ö.eneby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Bengtsson</w:t>
        <w:tab/>
        <w:t>1776 karlskrona</w:t>
        <w:tab/>
        <w:t>fr Karlskrona-99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M. Torngren</w:t>
        <w:tab/>
        <w:t>1781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Jonsdtr</w:t>
        <w:tab/>
        <w:t>1782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Lovisa</w:t>
        <w:tab/>
        <w:t>1803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1805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Greta</w:t>
        <w:tab/>
        <w:t>1805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enkan Anna Bengtsdtr</w:t>
        <w:tab/>
        <w:t>1744</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Lars Bengtsson</w:t>
        <w:tab/>
        <w:t>1755 kumla</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A1:4 1806-12 sid 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Inspektor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Zetterman</w:t>
        <w:tab/>
        <w:t>1773-01-18 svennevad</w:t>
        <w:tab/>
        <w:t>fr Risinge-02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C. Vahlqvist</w:t>
        <w:tab/>
        <w:t>1780-05-24 regna</w:t>
        <w:tab/>
        <w:t>fr Regna-04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fosterdotter</w:t>
      </w:r>
    </w:p>
    <w:p>
      <w:pPr>
        <w:pStyle w:val="Normal"/>
        <w:tabs>
          <w:tab w:val="left" w:pos="2835" w:leader="none"/>
          <w:tab w:val="left" w:pos="5103" w:leader="none"/>
          <w:tab w:val="left" w:pos="6804" w:leader="none"/>
        </w:tabs>
        <w:rPr/>
      </w:pPr>
      <w:r>
        <w:rPr>
          <w:rFonts w:cs="Times New Roman" w:ascii="Times New Roman" w:hAnsi="Times New Roman"/>
          <w:sz w:val="24"/>
          <w:szCs w:val="24"/>
        </w:rPr>
        <w:t>Ulla Sofia Lindbom</w:t>
        <w:tab/>
        <w:t>1799-06-26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Nils Nilsson (gift)</w:t>
        <w:tab/>
        <w:t>1780</w:t>
        <w:tab/>
        <w:tab/>
        <w:t>t Finntorp-09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Jansdtr</w:t>
        <w:tab/>
        <w:t>1787-02-01 sked</w:t>
        <w:tab/>
        <w:tab/>
        <w:t>t Bremyra-11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gl.p Ingrid Persdtr</w:t>
        <w:tab/>
        <w:t xml:space="preserve">1745-11-01 </w:t>
        <w:tab/>
        <w:t>fr Regna-80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Olofsdtr</w:t>
        <w:tab/>
        <w:t>1784</w:t>
        <w:tab/>
        <w:tab/>
        <w:t>t Solberga-08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Ingrid Olofsdtr</w:t>
        <w:tab/>
        <w:t>1786-12-11</w:t>
        <w:tab/>
        <w:t>fr Lännäs-00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Andersson</w:t>
        <w:tab/>
        <w:tab/>
        <w:tab/>
        <w:t>t Nora-08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Magnus Torngren</w:t>
        <w:tab/>
        <w:t>1781-05-24</w:t>
        <w:tab/>
        <w:t>fr Regna-00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Jonsdtr</w:t>
        <w:tab/>
        <w:t>1782-03-25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Lovisa</w:t>
        <w:tab/>
        <w:t>1803-10-06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1805-11-24 sked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Greta</w:t>
        <w:tab/>
        <w:t>1805-11-24 sked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Ulla</w:t>
        <w:tab/>
        <w:t>1810-10-09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Anna Bengtsdtr</w:t>
        <w:tab/>
        <w:t>1744-06-01</w:t>
        <w:tab/>
        <w:t>fr Regna-80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Stina Hofstedt</w:t>
        <w:tab/>
        <w:t>1767-10-27</w:t>
        <w:tab/>
        <w:t>fr Torp-09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Nilsson</w:t>
        <w:tab/>
        <w:t>1788-09-29</w:t>
        <w:tab/>
        <w:t>fr V.V.</w:t>
        <w:tab/>
        <w:t>t Arvidstorp-09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Eriksson</w:t>
        <w:tab/>
        <w:t>1780-05-27</w:t>
        <w:tab/>
        <w:t>fr Tomtorp-09</w:t>
        <w:tab/>
        <w:t>t Nybygget-11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Olofsson</w:t>
        <w:tab/>
        <w:t>1788</w:t>
        <w:tab/>
        <w:t>fr Tisenhult-10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Brita Rosenqvist</w:t>
        <w:tab/>
        <w:t>1788</w:t>
        <w:tab/>
        <w:t>fr Ljung-89</w:t>
        <w:tab/>
        <w:t>t Ö.Husby-09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Andersdtr</w:t>
        <w:tab/>
        <w:t>1784-04-18</w:t>
        <w:tab/>
        <w:t>fr Byle-09</w:t>
        <w:tab/>
        <w:t>t Torp-10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Andersdtr</w:t>
        <w:tab/>
        <w:t>1788</w:t>
      </w:r>
    </w:p>
    <w:p>
      <w:pPr>
        <w:pStyle w:val="Normal"/>
        <w:tabs>
          <w:tab w:val="left" w:pos="2835" w:leader="none"/>
          <w:tab w:val="left" w:pos="5103" w:leader="none"/>
          <w:tab w:val="left" w:pos="6804" w:leader="none"/>
        </w:tabs>
        <w:rPr/>
      </w:pPr>
      <w:r>
        <w:rPr>
          <w:rFonts w:cs="Times New Roman" w:ascii="Times New Roman" w:hAnsi="Times New Roman"/>
          <w:sz w:val="24"/>
          <w:szCs w:val="24"/>
        </w:rPr>
        <w:t>dr Olof Eriksson</w:t>
        <w:tab/>
        <w:t>1788</w:t>
        <w:tab/>
        <w:t>fr Olofstorp-10</w:t>
        <w:tab/>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Karlsson</w:t>
        <w:tab/>
        <w:t>1793</w:t>
        <w:tab/>
        <w:tab/>
        <w:t>t Axtorp-11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Månsdtr</w:t>
        <w:tab/>
        <w:t>1791</w:t>
        <w:tab/>
        <w:t>fr Magnehult-11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Nilsdtr</w:t>
        <w:tab/>
        <w:t>1791 kumla</w:t>
        <w:tab/>
        <w:t>fr Sundskog-11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Tegelslagaren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Lagersten</w:t>
        <w:tab/>
        <w:t>1785 stenqvista</w:t>
        <w:tab/>
        <w:t>fr Örebro-11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Stina Östlund</w:t>
        <w:tab/>
        <w:t>1784 knivsta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Sven Gustafsson</w:t>
        <w:tab/>
        <w:t>1757 knopsta</w:t>
        <w:tab/>
        <w:t>fr Filipstad-11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Stina Jansdtr</w:t>
        <w:tab/>
        <w:t>1758 hinsta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1797 hinsta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Fiskaren Jägaren</w:t>
      </w:r>
    </w:p>
    <w:p>
      <w:pPr>
        <w:pStyle w:val="Normal"/>
        <w:tabs>
          <w:tab w:val="left" w:pos="2835" w:leader="none"/>
          <w:tab w:val="left" w:pos="5103" w:leader="none"/>
          <w:tab w:val="left" w:pos="6804" w:leader="none"/>
        </w:tabs>
        <w:rPr/>
      </w:pPr>
      <w:r>
        <w:rPr>
          <w:rFonts w:cs="Times New Roman" w:ascii="Times New Roman" w:hAnsi="Times New Roman"/>
          <w:sz w:val="24"/>
          <w:szCs w:val="24"/>
        </w:rPr>
        <w:t>Lars Magnus Unberg</w:t>
        <w:tab/>
        <w:t>1765-02-02 roslagen</w:t>
        <w:tab/>
        <w:t>fr Skinskatteberg-10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Stina Bergmark</w:t>
        <w:tab/>
        <w:t>1772-12-30 lillgarad ?</w:t>
      </w:r>
    </w:p>
    <w:p>
      <w:pPr>
        <w:pStyle w:val="Normal"/>
        <w:tabs>
          <w:tab w:val="left" w:pos="2835" w:leader="none"/>
          <w:tab w:val="left" w:pos="5103" w:leader="none"/>
          <w:tab w:val="left" w:pos="6804" w:leader="none"/>
        </w:tabs>
        <w:rPr/>
      </w:pPr>
      <w:r>
        <w:rPr>
          <w:rFonts w:cs="Times New Roman" w:ascii="Times New Roman" w:hAnsi="Times New Roman"/>
          <w:sz w:val="24"/>
          <w:szCs w:val="24"/>
        </w:rPr>
        <w:t>s. Petter</w:t>
        <w:tab/>
        <w:t>1799-10-10 skinnskatteberg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Förstärkningskarl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Svensson</w:t>
        <w:tab/>
        <w:t>1773 svennevad</w:t>
        <w:tab/>
        <w:t>fr Regna-10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Olofsson</w:t>
        <w:tab/>
        <w:t>1792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A1:5 1813-18 sid 113-116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Frälse säteri Johanneslund 2 mantal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Inspektor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Zetterman</w:t>
        <w:tab/>
        <w:t>1773-01-18 svennevad</w:t>
        <w:tab/>
        <w:t>fr Risinge-02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Vahlqvist</w:t>
        <w:tab/>
        <w:t>1779-03-24 sked</w:t>
        <w:tab/>
        <w:t>fr Regna-04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Olof</w:t>
        <w:tab/>
        <w:t>1814-02-28 sked</w:t>
        <w:tab/>
        <w:tab/>
        <w:t>bg. 1814-05-09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Jöran</w:t>
        <w:tab/>
        <w:t>1817-07-28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Mamsell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Ulla Sofia Lindbom</w:t>
        <w:tab/>
        <w:t>1799-06-26 risinge</w:t>
        <w:tab/>
        <w:t>fr Regna-04</w:t>
        <w:tab/>
        <w:t>död 1819-04-28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Kajsa Regnman</w:t>
        <w:tab/>
        <w:t>1891-10-13 sked</w:t>
        <w:tab/>
        <w:t>fr Risinge-12</w:t>
        <w:tab/>
        <w:t>struken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förstärkningskarl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Persson</w:t>
        <w:tab/>
        <w:t>1781-08-25 sked g.-12</w:t>
        <w:tab/>
        <w:tab/>
        <w:t>t Kvillinge-13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Andersdtr</w:t>
        <w:tab/>
        <w:t>1791-05-04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Olof Eriksson</w:t>
        <w:tab/>
        <w:t>1788-04-19 sked g.-13</w:t>
        <w:tab/>
        <w:tab/>
        <w:t>t La Bergtorpet-14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Månsdtr</w:t>
        <w:tab/>
        <w:t>1791-03-20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Olofsson</w:t>
        <w:tab/>
        <w:t>1813-04-26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Jon Jonsson</w:t>
        <w:tab/>
        <w:t>1798-01-03 sked</w:t>
        <w:tab/>
        <w:tab/>
        <w:t>t Sund?-17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Kajsa Olofsdtr</w:t>
        <w:tab/>
        <w:t>1791-10-18 ris</w:t>
        <w:tab/>
        <w:t>fr Risinge-11</w:t>
        <w:tab/>
        <w:t>t Erstorp-17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Ingrid Jonsdtr</w:t>
        <w:tab/>
        <w:t>1793-10-25 sked</w:t>
        <w:tab/>
        <w:tab/>
        <w:t>t Knektstugan-15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Andersdtr</w:t>
        <w:tab/>
        <w:t>1794-03-25 karlskoga</w:t>
        <w:tab/>
        <w:t>fr Asker-14</w:t>
        <w:tab/>
        <w:t>t Finnfallet-15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Ersson</w:t>
        <w:tab/>
        <w:t>1776-08-27 v.v.</w:t>
        <w:tab/>
        <w:t>fr V.V.-87</w:t>
        <w:tab/>
        <w:t>struken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Persdtr</w:t>
        <w:tab/>
        <w:t>1794-06-10</w:t>
        <w:tab/>
        <w:tab/>
        <w:t>t soldattorpet-15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Eriksdtr</w:t>
        <w:tab/>
        <w:t>1794-05-21 nora</w:t>
        <w:tab/>
        <w:t>fr Lännäs-14</w:t>
        <w:tab/>
        <w:t>struken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Olofsdtr</w:t>
        <w:tab/>
        <w:t>1797-12-06 sked</w:t>
        <w:tab/>
        <w:tab/>
        <w:t>struken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Olof Eriksson</w:t>
        <w:tab/>
        <w:t>1788-04-19 sked g.-13</w:t>
        <w:tab/>
        <w:t>fr La Bergtorpet-15 t Sila ägor-17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Månsdtr</w:t>
        <w:tab/>
        <w:t>1791-03-20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Olofsson</w:t>
        <w:tab/>
        <w:t>1813-04-26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Persson</w:t>
        <w:tab/>
        <w:t>1794-05-18 regna</w:t>
        <w:tab/>
        <w:t>fr Svennevad-16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Johan Larsson</w:t>
        <w:tab/>
        <w:t>1794-12-20 norrbyås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Peter Nilsson</w:t>
        <w:tab/>
        <w:t>1789</w:t>
        <w:tab/>
        <w:tab/>
        <w:t>t Åndenäs-16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Lars Nilsson</w:t>
        <w:tab/>
        <w:t>1792-07-04 viby</w:t>
        <w:tab/>
        <w:t>fr Viby</w:t>
        <w:tab/>
        <w:t>t Kalbo ägor-17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Nilsson</w:t>
        <w:tab/>
        <w:t>1792-02-02 bo</w:t>
        <w:tab/>
        <w:t>fr Hällestad-08</w:t>
        <w:tab/>
        <w:t>t Hävla by-18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Olofsson</w:t>
        <w:tab/>
        <w:t>1791-09-24 sked</w:t>
        <w:tab/>
        <w:tab/>
        <w:t>t Brenäs-16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Nilsson</w:t>
        <w:tab/>
        <w:t>1784-04-01 filipstad</w:t>
        <w:tab/>
        <w:t>fr V.V.-13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enk.p Stina Jansdtr</w:t>
        <w:tab/>
        <w:t>1786-03-25 julita (änka-15)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Kajsa Jansdtr</w:t>
        <w:tab/>
        <w:t>1796-10-26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Persdtr</w:t>
        <w:tab/>
        <w:t>1800-09-28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Lovisa</w:t>
        <w:tab/>
        <w:t>1805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Tegelslagaren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Lagersten</w:t>
        <w:tab/>
        <w:t>1785-12-12 stenqvista</w:t>
        <w:tab/>
        <w:t>fr Örebro-11</w:t>
        <w:tab/>
        <w:t>t St Malm-18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Stina Östlund</w:t>
        <w:tab/>
        <w:t>1784-02-16 knivsta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Maja</w:t>
        <w:tab/>
        <w:t>1812-06-07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Lovisa</w:t>
        <w:tab/>
        <w:t>1815-08-07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Fiskaren Jägaren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Magnus Undberg</w:t>
        <w:tab/>
        <w:t>1765-02-02 fasta</w:t>
        <w:tab/>
        <w:t>fr Skinskatteberg-10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Stina Bergmark</w:t>
        <w:tab/>
        <w:t>1772-12-03 lillhärad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Petter</w:t>
        <w:tab/>
        <w:t>1799-10-10 skinnskatteberg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Anna Bengtsdtr Hofstedt 1744-06-01 regna</w:t>
        <w:tab/>
        <w:t>fr Regna-80</w:t>
        <w:tab/>
        <w:t>död 1816-07-18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d.p Brita Stina Hofstedt</w:t>
        <w:tab/>
        <w:t>1767-10-27 regna</w:t>
        <w:tab/>
        <w:t>fr Torp-09</w:t>
        <w:tab/>
        <w:t>t Nrkp.-16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gl.p Ingrid Persdtr</w:t>
        <w:tab/>
        <w:t>1745-11-01 regna</w:t>
        <w:tab/>
        <w:t>fr Regna-80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Nilsson</w:t>
        <w:tab/>
        <w:t>1770-06-20 filipstad</w:t>
        <w:tab/>
        <w:t>fr Filipstad-14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Nilsdtr</w:t>
        <w:tab/>
        <w:t>1777-02-24 filipstad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1803-12-03 filipstad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Jonas</w:t>
        <w:tab/>
        <w:t>1811-05-23 filipstad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Greta</w:t>
        <w:tab/>
        <w:t>1814-07-08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Johannes</w:t>
        <w:tab/>
        <w:t>1817-06-25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Gifta drängen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Malmsten</w:t>
        <w:tab/>
        <w:t>1779-04-02 s.m. g.-14</w:t>
        <w:tab/>
        <w:t>fr St Malm-12</w:t>
        <w:tab/>
        <w:t>t Kalbo ägor-17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Jonsdtr</w:t>
        <w:tab/>
        <w:t>1788-03-03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h.oä.s Per</w:t>
        <w:tab/>
        <w:t>1811-06-24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Stina</w:t>
        <w:tab/>
        <w:t>1814-11-09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Lars Johan</w:t>
        <w:tab/>
        <w:t>1817-03-20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Andersson Åqvist</w:t>
        <w:tab/>
        <w:t>1789-12-30 sked g.-12</w:t>
        <w:tab/>
        <w:t>fr Hävla-18</w:t>
      </w:r>
    </w:p>
    <w:p>
      <w:pPr>
        <w:pStyle w:val="Normal"/>
        <w:tabs>
          <w:tab w:val="left" w:pos="2835" w:leader="none"/>
          <w:tab w:val="left" w:pos="5103" w:leader="none"/>
          <w:tab w:val="left" w:pos="6804" w:leader="none"/>
        </w:tabs>
        <w:rPr/>
      </w:pPr>
      <w:r>
        <w:rPr>
          <w:rFonts w:cs="Times New Roman" w:ascii="Times New Roman" w:hAnsi="Times New Roman"/>
          <w:sz w:val="24"/>
          <w:szCs w:val="24"/>
        </w:rPr>
        <w:t>h. Beata Ramstedt</w:t>
        <w:tab/>
        <w:t>1785-06-10 sked</w:t>
      </w:r>
    </w:p>
    <w:p>
      <w:pPr>
        <w:pStyle w:val="Normal"/>
        <w:tabs>
          <w:tab w:val="left" w:pos="2835" w:leader="none"/>
          <w:tab w:val="left" w:pos="5103" w:leader="none"/>
          <w:tab w:val="left" w:pos="6804" w:leader="none"/>
        </w:tabs>
        <w:rPr/>
      </w:pPr>
      <w:r>
        <w:rPr>
          <w:rFonts w:cs="Times New Roman" w:ascii="Times New Roman" w:hAnsi="Times New Roman"/>
          <w:sz w:val="24"/>
          <w:szCs w:val="24"/>
        </w:rPr>
        <w:t>d. Anna Kajsa</w:t>
        <w:tab/>
        <w:t>1814-01-09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1815-10-19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Stina</w:t>
        <w:tab/>
        <w:t>1817-12-01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A1:8 1819-23 sid 119-123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Frälse säteri Johanneslund 2 mantal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Inspektor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Zetterman</w:t>
        <w:tab/>
        <w:t>1773-01-18 svennevad</w:t>
        <w:tab/>
        <w:t>fr Risinge-02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Vahlqvist</w:t>
        <w:tab/>
        <w:t>1779-03-24 sked</w:t>
        <w:tab/>
        <w:t>fr Regna-04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Jöran</w:t>
        <w:tab/>
        <w:t>1817-07-28 sked</w:t>
        <w:tab/>
        <w:tab/>
        <w:t>bg. 1823-01-27, 5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Erik Laudon</w:t>
        <w:tab/>
        <w:t>1801-03-01 ris</w:t>
        <w:tab/>
        <w:t>fr Risinge-20</w:t>
        <w:tab/>
        <w:t>t Risinge-21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Persson</w:t>
        <w:tab/>
        <w:t>1794-03-18 regna</w:t>
        <w:tab/>
        <w:t>fr Svennevad-16</w:t>
        <w:tab/>
        <w:t>struken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Johannes Larsson</w:t>
        <w:tab/>
        <w:t>1794-12-24 norrbyås</w:t>
        <w:tab/>
        <w:tab/>
        <w:t>t Magnehult-18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Kajsa Jansdtr</w:t>
        <w:tab/>
        <w:t>1796-10-26 sked</w:t>
        <w:tab/>
        <w:tab/>
        <w:t>t Kalbo-19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Persdtr</w:t>
        <w:tab/>
        <w:t>1800-09-28 sked</w:t>
        <w:tab/>
        <w:tab/>
        <w:t>t Ö.V.-19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Lovisa</w:t>
        <w:tab/>
        <w:t>1805            regna</w:t>
        <w:tab/>
        <w:tab/>
        <w:t>t Regna-20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g.p. Ingrid Persdtr</w:t>
        <w:tab/>
        <w:t>1745-11-01 regna</w:t>
        <w:tab/>
        <w:tab/>
        <w:t>bg. 1821-01-09, 75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Olofsdtr</w:t>
        <w:tab/>
        <w:t>1798-11-11 asker</w:t>
        <w:tab/>
        <w:t>fr V.V.-19</w:t>
        <w:tab/>
        <w:t>t Asker-20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Jönsdtr</w:t>
        <w:tab/>
        <w:t>1786-05-05 sked</w:t>
        <w:tab/>
        <w:tab/>
        <w:t>t Sillsjö-20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Persdtr</w:t>
        <w:tab/>
        <w:t>1800-09-28 sked</w:t>
        <w:tab/>
        <w:t>fr Ö.V.-20</w:t>
        <w:tab/>
        <w:t>t Hagen23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Jonsdtr</w:t>
        <w:tab/>
        <w:t>1796-01-08 v.v.</w:t>
        <w:tab/>
        <w:t>fr V.V.-19</w:t>
        <w:tab/>
        <w:t>t Rejmyre-22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Ersdtr</w:t>
        <w:tab/>
        <w:t>1793-08-20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Stina Persdtr</w:t>
        <w:tab/>
        <w:t>1794-06-29 v.v.</w:t>
        <w:tab/>
        <w:t>fr Regna-17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Mårtensdtr</w:t>
        <w:tab/>
        <w:t>1796           asker</w:t>
        <w:tab/>
        <w:t>fr Asker-20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Kerstin Eriksdtr</w:t>
        <w:tab/>
        <w:t>1735           sked</w:t>
        <w:tab/>
        <w:t>fr Regna-19</w:t>
        <w:tab/>
        <w:t>bg. 1821-04-11, 85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Greta Andersdtr</w:t>
        <w:tab/>
        <w:t>1749           bo</w:t>
        <w:tab/>
        <w:t>fr V.V.-22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 dr Nils Nilsson</w:t>
        <w:tab/>
        <w:t>1797-12-10 ekeby g.-22 fr Ekeby-13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1795-09-24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Karolina</w:t>
        <w:tab/>
        <w:t>1823-04-12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Skogvaktaren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Peter Larsson</w:t>
        <w:tab/>
        <w:t>1796-07-05 sked</w:t>
        <w:tab/>
        <w:t>fr V.V.-22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Maja Olsdtr</w:t>
        <w:tab/>
        <w:t>1794-11-11 bo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Kajsa</w:t>
        <w:tab/>
        <w:t>1823-04-18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Brita Maja</w:t>
        <w:tab/>
        <w:t>1826-04-15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Nilsson</w:t>
        <w:tab/>
        <w:t>1770-06-20 filipstad</w:t>
        <w:tab/>
        <w:t>fr Filipstad-14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Nilsdtr</w:t>
        <w:tab/>
        <w:t>1777-02-24 filipstad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1803-12-03 filipstad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Jonas</w:t>
        <w:tab/>
        <w:t>1811-05-23 filipstad</w:t>
        <w:tab/>
        <w:tab/>
        <w:t>t Frogtorp-24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Greta</w:t>
        <w:tab/>
        <w:t>1814-07-08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Johannes</w:t>
        <w:tab/>
        <w:t>1817-06-25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Mattias</w:t>
        <w:tab/>
        <w:t>1820-10-06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Jonsson</w:t>
        <w:tab/>
        <w:t>1790-09-20 sked</w:t>
        <w:tab/>
        <w:t>fr Ö.V.-21</w:t>
        <w:tab/>
        <w:t>t Perstorp-23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Persdtr</w:t>
        <w:tab/>
        <w:t>1805-11-28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1822-05-08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Andersson Åqvist</w:t>
        <w:tab/>
        <w:t>1789-12-30 sked g.-12</w:t>
        <w:tab/>
        <w:t>fr Hävla-18</w:t>
        <w:tab/>
        <w:t>t Sila-21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Beata Ramstedt</w:t>
        <w:tab/>
        <w:t>1785-06-10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Kajsa</w:t>
        <w:tab/>
        <w:t>1814-01-09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1815-10-19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Stina</w:t>
        <w:tab/>
        <w:t>1817-12-01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1821-05-10 sked</w:t>
        <w:tab/>
        <w:tab/>
        <w:t>död 1821-05-15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Tegelslagern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Himm</w:t>
        <w:tab/>
        <w:t>1788-03-12 floda</w:t>
        <w:tab/>
        <w:t>fr Floda-17</w:t>
        <w:tab/>
        <w:t>t Ö.Eneby-23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Nilsdtr</w:t>
        <w:tab/>
        <w:t>1793-02-14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 Erik</w:t>
        <w:tab/>
        <w:t>1818-12-16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Greta</w:t>
        <w:tab/>
        <w:t>1821-03-20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Fredrika</w:t>
        <w:tab/>
        <w:t>1823-09-19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Anders Olofsson</w:t>
        <w:tab/>
        <w:t>1791-09-24 sked</w:t>
        <w:tab/>
        <w:tab/>
        <w:t>t S:t Johannes-23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Lovisa Djurfeldt</w:t>
        <w:tab/>
        <w:t>1797-01-13 ris</w:t>
        <w:tab/>
        <w:t>fr Risinge-17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Lovisa</w:t>
        <w:tab/>
        <w:t>1820-07-21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1821-11-07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pPr>
      <w:r>
        <w:rPr>
          <w:rFonts w:cs="Times New Roman" w:ascii="Times New Roman" w:hAnsi="Times New Roman"/>
          <w:sz w:val="24"/>
          <w:szCs w:val="24"/>
        </w:rPr>
        <w:t>Erik Eriksson</w:t>
        <w:tab/>
        <w:t>1781-04-10 sked g.-07</w:t>
        <w:tab/>
        <w:tab/>
        <w:t>t Regna-22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Larsdtr</w:t>
        <w:tab/>
        <w:t>1784-05-19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1810-08-26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1813-04-26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1817-10-11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1822-07-20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A1:10 1824-29 sid 150-153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Frälse säteri Johanneslund 2 mantal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Inspektor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Zetterman</w:t>
        <w:tab/>
        <w:t>1773-01-18 svennevad</w:t>
        <w:tab/>
        <w:t>fr Risinge-02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Vahlqvist</w:t>
        <w:tab/>
        <w:t>1779-03-24 sked</w:t>
        <w:tab/>
        <w:t>fr Regna-04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fosterson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 Olof Rudberg</w:t>
        <w:tab/>
        <w:t>1817-10-05 hällestad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Ersdtr</w:t>
        <w:tab/>
        <w:t>1793-08-20 sked</w:t>
        <w:tab/>
        <w:tab/>
        <w:t>t Långsjötorp-24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Stina Persdtr</w:t>
        <w:tab/>
        <w:t>1794-06-29 v.v.</w:t>
        <w:tab/>
        <w:t>fr Regna-17</w:t>
        <w:tab/>
        <w:t>t Öbotorp-25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Mårtensdtr</w:t>
        <w:tab/>
        <w:t>1796           asker</w:t>
        <w:tab/>
        <w:t>fr Asker-20</w:t>
        <w:tab/>
        <w:t>t Näset-24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Anna Lotta Ersdtr</w:t>
        <w:tab/>
        <w:t>1809-02-05 sked</w:t>
        <w:tab/>
        <w:tab/>
        <w:t>t Sundstorp-26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Ersdtr</w:t>
        <w:tab/>
        <w:t>1801-01-24 v.v.</w:t>
        <w:tab/>
        <w:t>fr V.V.-22</w:t>
        <w:tab/>
        <w:t>t Ryd-26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Katarina Samuelsdtr</w:t>
        <w:tab/>
        <w:t>1801-06-08 ris</w:t>
        <w:tab/>
        <w:t>fr Risinge-23</w:t>
        <w:tab/>
        <w:t>t Skärfors kvarn-25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Persdtr</w:t>
        <w:tab/>
        <w:t>1806-12-25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Susanna Malmgren</w:t>
        <w:tab/>
        <w:t>1806-03-12 ö.v.</w:t>
        <w:tab/>
        <w:t>fr Ö.V.-26</w:t>
        <w:tab/>
        <w:t>t Bre.soldt.-28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Jonsdtr</w:t>
        <w:tab/>
        <w:t>1806-03-11 sked</w:t>
        <w:tab/>
        <w:t>fr Nora-27</w:t>
        <w:tab/>
        <w:t>t Öna-29</w:t>
      </w:r>
    </w:p>
    <w:p>
      <w:pPr>
        <w:pStyle w:val="Normal"/>
        <w:tabs>
          <w:tab w:val="left" w:pos="2835" w:leader="none"/>
          <w:tab w:val="left" w:pos="5103" w:leader="none"/>
          <w:tab w:val="left" w:pos="6804" w:leader="none"/>
        </w:tabs>
        <w:rPr/>
      </w:pPr>
      <w:r>
        <w:rPr>
          <w:rFonts w:cs="Times New Roman" w:ascii="Times New Roman" w:hAnsi="Times New Roman"/>
          <w:sz w:val="24"/>
          <w:szCs w:val="24"/>
        </w:rPr>
        <w:t>p Charlotta Lovisa Orell</w:t>
        <w:tab/>
        <w:t>1805-05-04 skärkind</w:t>
        <w:tab/>
        <w:t>fr Regna-29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Persson</w:t>
        <w:tab/>
        <w:t>1804-05-10 hällestad</w:t>
        <w:tab/>
        <w:t>fr Hällestad-16</w:t>
        <w:tab/>
        <w:t>t Ö.V.-25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Persson</w:t>
        <w:tab/>
        <w:t>1804-05-10 hällestad</w:t>
        <w:tab/>
        <w:t>fr Ö.V.-28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Jan Jansson</w:t>
        <w:tab/>
        <w:t>1799-02-08 kopparberg fr Ekeby-17</w:t>
        <w:tab/>
        <w:t>t Espetorp-250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Nilsdtr</w:t>
        <w:tab/>
        <w:t>1809-02-25 sked</w:t>
        <w:tab/>
        <w:t>fr Finntorp-28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Greta Andersdtr</w:t>
        <w:tab/>
        <w:t>1749           bo</w:t>
        <w:tab/>
        <w:t>fr V.V.-22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151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 dr Nils Nilsson</w:t>
        <w:tab/>
        <w:t>1797-12-10 ekeby g.-22 fr Ekeby-13</w:t>
        <w:tab/>
        <w:t>t Ö.Eneby-24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1795-09-24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Karolina</w:t>
        <w:tab/>
        <w:t>1823-04-12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Magnus Larsson</w:t>
        <w:tab/>
        <w:t>1795-07-17 hjelmseryd g.-22 fr St Malm-16 t Kvillinge-26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Lena Jansdtr</w:t>
        <w:tab/>
        <w:t>1798-04-02 simonstorp</w:t>
        <w:tab/>
        <w:t>fr Kila-19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w:t>
        <w:tab/>
        <w:t>1824-06-26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Lars Persson Starnd</w:t>
        <w:tab/>
        <w:t>1795-07-16 vismum</w:t>
        <w:tab/>
        <w:t>fr Skyllersta-24</w:t>
        <w:tab/>
        <w:t>t Regna-25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Andersdtr</w:t>
        <w:tab/>
        <w:t>1801-08-05 sked</w:t>
        <w:tab/>
        <w:t>fr Asker-24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Lars Petter</w:t>
        <w:tab/>
        <w:t>1825-09-10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Håkan Persson</w:t>
        <w:tab/>
        <w:t>1805-02-07 sked</w:t>
        <w:tab/>
        <w:tab/>
        <w:t>t Stigtomta-28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Peter Larsson</w:t>
        <w:tab/>
        <w:t>1796-07-05 sked</w:t>
        <w:tab/>
        <w:t>fr V.V.-22</w:t>
        <w:tab/>
        <w:t>t Asker-28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Maja Olsdtr</w:t>
        <w:tab/>
        <w:t>1794-11-11 bo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Kajsa</w:t>
        <w:tab/>
        <w:t>1823-04-18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Brita Maja</w:t>
        <w:tab/>
        <w:t>1826-04-15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Erik Lindqvist</w:t>
        <w:tab/>
        <w:t>1795-03-10 lännäs g.-18 fr Nrkp-27</w:t>
        <w:tab/>
        <w:t>t Asker-29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Jansdtr</w:t>
        <w:tab/>
        <w:t>1795           östmark</w:t>
        <w:tab/>
        <w:tab/>
        <w:t>död 1828-02-06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Stina</w:t>
        <w:tab/>
        <w:t>1819-04-21 kvill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Katarina</w:t>
        <w:tab/>
        <w:t>1822-01-11 ö.eneby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Lotta</w:t>
        <w:tab/>
        <w:t>1824-03-14 ö.eneby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153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Nilsson</w:t>
        <w:tab/>
        <w:t>1770-06-20 filipstad</w:t>
        <w:tab/>
        <w:t>fr Filipstad-14</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(gratialist samt ofärdig i högra armen)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Nilsdtr</w:t>
        <w:tab/>
        <w:t>1777-02-24 filipstad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Greta</w:t>
        <w:tab/>
        <w:t>1814-07-08 sked</w:t>
        <w:tab/>
        <w:tab/>
        <w:t>t Bremyra kvarn-28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Johannes</w:t>
        <w:tab/>
        <w:t>1817-06-25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Mattias</w:t>
        <w:tab/>
        <w:t>1820-10-06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Erik Andersson</w:t>
        <w:tab/>
        <w:t>1804-04-01 sked g.-24</w:t>
        <w:tab/>
        <w:t>fr Axtorp-27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Andersdtr</w:t>
        <w:tab/>
        <w:t>1803-03-17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1825-01-21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Kajsa</w:t>
        <w:tab/>
        <w:t>1827-01-31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1829-03-28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Jonsson</w:t>
        <w:tab/>
        <w:t>1804-08-01 v.v. g.-28</w:t>
        <w:tab/>
        <w:t>fr Valleräng-28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Jonsdtr</w:t>
        <w:tab/>
        <w:t>1804-04-30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w:t>
        <w:tab/>
        <w:t>1828-09-16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Peter Eriksson</w:t>
        <w:tab/>
        <w:t>1793-06-19 sked</w:t>
        <w:tab/>
        <w:t>fr Tisenhult-28</w:t>
      </w:r>
    </w:p>
    <w:p>
      <w:pPr>
        <w:pStyle w:val="Normal"/>
        <w:tabs>
          <w:tab w:val="left" w:pos="2835" w:leader="none"/>
          <w:tab w:val="left" w:pos="5103" w:leader="none"/>
          <w:tab w:val="left" w:pos="6804" w:leader="none"/>
        </w:tabs>
        <w:rPr/>
      </w:pPr>
      <w:r>
        <w:rPr>
          <w:rFonts w:cs="Times New Roman" w:ascii="Times New Roman" w:hAnsi="Times New Roman"/>
          <w:sz w:val="24"/>
          <w:szCs w:val="24"/>
        </w:rPr>
        <w:t>h. Brita Andersdtr</w:t>
        <w:tab/>
        <w:t>1789-04-13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1826-06-11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A1:11 1830-36 sid 150-153</w:t>
      </w:r>
    </w:p>
    <w:p>
      <w:pPr>
        <w:pStyle w:val="Normal"/>
        <w:tabs>
          <w:tab w:val="left" w:pos="2835" w:leader="none"/>
          <w:tab w:val="left" w:pos="5103" w:leader="none"/>
          <w:tab w:val="left" w:pos="6804" w:leader="none"/>
        </w:tabs>
        <w:rPr/>
      </w:pPr>
      <w:r>
        <w:rPr>
          <w:rFonts w:cs="Times New Roman" w:ascii="Times New Roman" w:hAnsi="Times New Roman"/>
          <w:sz w:val="24"/>
          <w:szCs w:val="24"/>
        </w:rPr>
        <w:t>Frälse säteri Johannislund 2 mantal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Inspektor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Zetterman</w:t>
        <w:tab/>
        <w:t>1773-01-18 svennevad</w:t>
        <w:tab/>
        <w:t>fr Risinge-02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Vahlqvist</w:t>
        <w:tab/>
        <w:t>1779-03-24 sked</w:t>
        <w:tab/>
        <w:t>fr Regna-04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fosterson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 Olof Rudberg</w:t>
        <w:tab/>
        <w:t>1817-10-05 hällestad</w:t>
        <w:tab/>
        <w:tab/>
        <w:t>t Småland-32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Skogseleven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 Olof Rudberg</w:t>
        <w:tab/>
        <w:t>1817-10-05 hällestad</w:t>
        <w:tab/>
        <w:t>fr Edelöf-33 (skogsinspektor i Sthlm)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Mamsell</w:t>
      </w:r>
    </w:p>
    <w:p>
      <w:pPr>
        <w:pStyle w:val="Normal"/>
        <w:tabs>
          <w:tab w:val="left" w:pos="2835" w:leader="none"/>
          <w:tab w:val="left" w:pos="5103" w:leader="none"/>
          <w:tab w:val="left" w:pos="6804" w:leader="none"/>
        </w:tabs>
        <w:rPr/>
      </w:pPr>
      <w:r>
        <w:rPr>
          <w:rFonts w:cs="Times New Roman" w:ascii="Times New Roman" w:hAnsi="Times New Roman"/>
          <w:sz w:val="24"/>
          <w:szCs w:val="24"/>
        </w:rPr>
        <w:t>Ulla Rosenqvist</w:t>
        <w:tab/>
        <w:t>1803-05-12 börrum</w:t>
        <w:tab/>
        <w:t>fr Nrkp.-30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pPr>
      <w:r>
        <w:rPr>
          <w:rFonts w:cs="Times New Roman" w:ascii="Times New Roman" w:hAnsi="Times New Roman"/>
          <w:sz w:val="24"/>
          <w:szCs w:val="24"/>
        </w:rPr>
        <w:t>g.dr Gustaf Andersson</w:t>
        <w:tab/>
        <w:t>1804-08-02 sked g.-35</w:t>
        <w:tab/>
        <w:tab/>
        <w:t>t Ryd-37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Nilsdtr</w:t>
        <w:tab/>
        <w:t>1812-08-28 sked</w:t>
        <w:tab/>
        <w:t>fr Hageryd-33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w:t>
        <w:tab/>
        <w:t>1835-11-19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Per Persson</w:t>
        <w:tab/>
        <w:t>1804-05-10 hällestad</w:t>
        <w:tab/>
        <w:t>fr Ö.V.-28</w:t>
        <w:tab/>
        <w:t>t Sjöstugan-34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tab/>
        <w:t>1806-12-25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Petter Jansson</w:t>
        <w:tab/>
        <w:t>1805-12-18 v.v.</w:t>
        <w:tab/>
        <w:t>fr V.V.-31</w:t>
        <w:tab/>
        <w:t>t Nykyrka-32</w:t>
      </w:r>
    </w:p>
    <w:p>
      <w:pPr>
        <w:pStyle w:val="Normal"/>
        <w:tabs>
          <w:tab w:val="left" w:pos="2835" w:leader="none"/>
          <w:tab w:val="left" w:pos="5103" w:leader="none"/>
          <w:tab w:val="left" w:pos="6804" w:leader="none"/>
        </w:tabs>
        <w:rPr/>
      </w:pPr>
      <w:r>
        <w:rPr>
          <w:rFonts w:cs="Times New Roman" w:ascii="Times New Roman" w:hAnsi="Times New Roman"/>
          <w:sz w:val="24"/>
          <w:szCs w:val="24"/>
        </w:rPr>
        <w:t>p Katarina Lovisa Orell</w:t>
        <w:tab/>
        <w:t>1805-05-04 skärkind</w:t>
        <w:tab/>
        <w:t>fr Regna-29</w:t>
        <w:tab/>
        <w:t>t Hultstugan-30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oä.d. Katarina</w:t>
        <w:tab/>
        <w:t>1830-10-15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Nilsdtr</w:t>
        <w:tab/>
        <w:t>1809-02-25 sked</w:t>
        <w:tab/>
        <w:t>fr Finntorp-28</w:t>
        <w:tab/>
        <w:t>t Tisenhult-30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Djurfelt</w:t>
        <w:tab/>
        <w:t>1806-12-27 bo</w:t>
        <w:tab/>
        <w:t>fr Simonstorp-30</w:t>
        <w:tab/>
        <w:t>t Kyrkbacken-31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Ingrid Persdtr</w:t>
        <w:tab/>
        <w:t>1804-08-02 sked</w:t>
        <w:tab/>
        <w:t>fr Näset-31</w:t>
        <w:tab/>
        <w:t>t Känstorp-32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Lotta Nora Zetterberg</w:t>
        <w:tab/>
        <w:t>1809-11-28 sked</w:t>
        <w:tab/>
        <w:t>fr Hävla-32</w:t>
        <w:tab/>
        <w:t>t Kyrkbacken-33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Andersdtr</w:t>
        <w:tab/>
        <w:t>1806-10-26 v.v.</w:t>
        <w:tab/>
        <w:t>fr Hageryd-32</w:t>
        <w:tab/>
        <w:t>t Ryd-34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Larsdtr</w:t>
        <w:tab/>
        <w:t>1802-02-22 sked</w:t>
        <w:tab/>
        <w:t>fr Mullsäter-32</w:t>
        <w:tab/>
        <w:t>t Åndenäs-36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Fredrika Karlsdtr</w:t>
        <w:tab/>
        <w:t>1816-01-22 sked</w:t>
        <w:tab/>
        <w:t>fr Byle-36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Olofsson</w:t>
        <w:tab/>
        <w:t>1807-06-05 sked</w:t>
        <w:tab/>
        <w:t>fr Sillsjö-34</w:t>
        <w:tab/>
        <w:t>död 1836-03-06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Kajsa Karlsdtr</w:t>
        <w:tab/>
        <w:t>1812-06-05 v.v.</w:t>
        <w:tab/>
        <w:t>fr Öna-34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Eriksson</w:t>
        <w:tab/>
        <w:t>1817-10-01 sked</w:t>
        <w:tab/>
        <w:t>fr Torp-35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Greta Andersdtr</w:t>
        <w:tab/>
        <w:t>1749            bo</w:t>
        <w:tab/>
        <w:t>fr V.V.-22</w:t>
        <w:tab/>
        <w:t>död 1831-06-22</w:t>
      </w:r>
    </w:p>
    <w:p>
      <w:pPr>
        <w:pStyle w:val="Normal"/>
        <w:tabs>
          <w:tab w:val="left" w:pos="2835" w:leader="none"/>
          <w:tab w:val="left" w:pos="5103" w:leader="none"/>
          <w:tab w:val="left" w:pos="6804" w:leader="none"/>
        </w:tabs>
        <w:rPr/>
      </w:pPr>
      <w:r>
        <w:rPr>
          <w:rFonts w:cs="Times New Roman" w:ascii="Times New Roman" w:hAnsi="Times New Roman"/>
        </w:rPr>
        <w:t>”</w:t>
      </w:r>
      <w:r>
        <w:rPr>
          <w:rFonts w:cs="Times New Roman" w:ascii="Times New Roman" w:hAnsi="Times New Roman"/>
        </w:rPr>
        <w:t>Enka efter soldaten vid Nerikes regemente Adolf Zetterman, nu boende på Johannislund. Född i Bo Capell 1749”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Hushjon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Kristina Andersdtr</w:t>
        <w:tab/>
        <w:t>1770             v.v.</w:t>
        <w:tab/>
        <w:t>fr Klastorp-34</w:t>
        <w:tab/>
        <w:t>t oläsligt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151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Petter Andersson</w:t>
        <w:tab/>
        <w:t>1801-06-26 asker g.-33</w:t>
        <w:tab/>
        <w:t>fr Näset-33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Stina Kajsa Djurfelt</w:t>
        <w:tab/>
        <w:t>1793-09-23 svennevad</w:t>
        <w:tab/>
        <w:t>fr Hultstugan-33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oä.s. Anders</w:t>
        <w:tab/>
        <w:t>1824-03-25 sked</w:t>
        <w:tab/>
        <w:tab/>
        <w:t>t Simonstorp-33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oä.s. Erik Gustaf</w:t>
        <w:tab/>
        <w:t>1821-05-15 sked</w:t>
        <w:tab/>
        <w:t>fr St Bergtorp-33</w:t>
        <w:tab/>
        <w:t>t Fårnäs-35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Petter</w:t>
        <w:tab/>
        <w:t>1834-04-21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Mårtensson</w:t>
        <w:tab/>
        <w:t>1806-07-04 asker</w:t>
        <w:tab/>
        <w:t>fr Ryd-32</w:t>
        <w:tab/>
        <w:t>t Kvillinge-33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Eriksdtr</w:t>
        <w:tab/>
        <w:t>1808-10-17 st mellösa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 Erik</w:t>
        <w:tab/>
        <w:t>1831-03-29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Petter</w:t>
        <w:tab/>
        <w:t>1834-04-21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Nilsson</w:t>
        <w:tab/>
        <w:t>1770-06-20 filipstad</w:t>
        <w:tab/>
        <w:t>fr Filipstad-14</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(gratialist samt ofärdig i högra armen)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Nilsdtr</w:t>
        <w:tab/>
        <w:t>1777-02-24 filipstad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Johannes</w:t>
        <w:tab/>
        <w:t>1817-06-25 sked</w:t>
        <w:tab/>
        <w:tab/>
        <w:t>t Petersberg-30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Mattias</w:t>
        <w:tab/>
        <w:t>1820-10-06 sked</w:t>
        <w:tab/>
        <w:tab/>
        <w:t>t Ölmetorp-35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Erik Andersson</w:t>
        <w:tab/>
        <w:t>1804-04-01 sked g.-24</w:t>
        <w:tab/>
        <w:t>fr Axtorp-27</w:t>
        <w:tab/>
        <w:t>t Båstad-32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Andersdtr</w:t>
        <w:tab/>
        <w:t>1803-03-17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1825-01-21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Kajsa</w:t>
        <w:tab/>
        <w:t>1827-01-31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1829-03-28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1832-08-06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Jonsson</w:t>
        <w:tab/>
        <w:t>1804-08-01 v.v. g.-28</w:t>
        <w:tab/>
        <w:t>fr Valleräng-28</w:t>
        <w:tab/>
        <w:t>t Skärfors-31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Jonsdtr</w:t>
        <w:tab/>
        <w:t>1804-04-30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w:t>
        <w:tab/>
        <w:t>1828-09-16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Petter</w:t>
        <w:tab/>
        <w:t>1830-12-07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Peter Eriksson</w:t>
        <w:tab/>
        <w:t>1793-06-19 sked</w:t>
        <w:tab/>
        <w:t>fr Tisenhult-28</w:t>
        <w:tab/>
        <w:t>t Sjöstugan-34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Andersdtr</w:t>
        <w:tab/>
        <w:t>1789-04-13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1826-06-11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Andersson</w:t>
        <w:tab/>
        <w:t>1807-07-09 sked g.-30</w:t>
        <w:tab/>
        <w:t>fr Svarttorp-30</w:t>
        <w:tab/>
        <w:t>t Sila-31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Sara Mellberg</w:t>
        <w:tab/>
        <w:t>1807-09-30 lofta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1803-10-19 sked g.-30</w:t>
        <w:tab/>
        <w:t>fr Björnhult-31</w:t>
        <w:tab/>
        <w:t>t Kvillinge-34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1804-12-05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Brita</w:t>
        <w:tab/>
        <w:t>1831-06-14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1833-11-04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Isaksson</w:t>
        <w:tab/>
        <w:t>1804-01-19 sim</w:t>
        <w:tab/>
        <w:t>fr Bremyra-31</w:t>
        <w:tab/>
        <w:t>t Risinge-34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Ersdtr</w:t>
        <w:tab/>
        <w:t>1797-06-27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153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Erik Eriksson</w:t>
        <w:tab/>
        <w:t>1804-02-16 julita</w:t>
        <w:tab/>
        <w:t>fr V.V.-33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Jonsdtr</w:t>
        <w:tab/>
        <w:t>1792-05-03 karlskoga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Stina</w:t>
        <w:tab/>
        <w:t>1829-08-22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1832-06-23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1835-07-02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Anders Persson</w:t>
        <w:tab/>
        <w:t>1800-09-26 lännäs</w:t>
        <w:tab/>
        <w:t>fr Braxnäs-34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Jonsdtr</w:t>
        <w:tab/>
        <w:t>1803-12-03 filipstad</w:t>
        <w:tab/>
        <w:t>fr Sund-34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Brännmästare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Färdig</w:t>
        <w:tab/>
        <w:t>1806-09-06 gärdserum</w:t>
        <w:tab/>
        <w:t>fr Rönö-36</w:t>
        <w:tab/>
        <w:t>t Ruda-37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Ulla Palmberg</w:t>
        <w:tab/>
        <w:t>1814-01-13 skönberga</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Laurentz</w:t>
        <w:tab/>
        <w:t>1837-02-01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A1:13 1837-43 sid 78-82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Frälse säteri Johannislund 2 mantal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Inspektor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Zetterman</w:t>
        <w:tab/>
        <w:t>1773-01-18 svennevad</w:t>
        <w:tab/>
        <w:t>fr Risinge-02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Vahlqvist</w:t>
        <w:tab/>
        <w:t>1779-03-24 sked</w:t>
        <w:tab/>
        <w:t>fr Regna-04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Skogsinsp.eleven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 Olof Rudberg</w:t>
        <w:tab/>
        <w:t>1817-10-05 hällestad</w:t>
        <w:tab/>
        <w:t xml:space="preserve">fr Edelöf-33 </w:t>
        <w:tab/>
        <w:t>t Asker-38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Mamsell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Ulla Rosenqvist</w:t>
        <w:tab/>
        <w:t>1803-05-12 börrum</w:t>
        <w:tab/>
        <w:t>fr Nrkp.-30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Fosterson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Viktor V. Lindström</w:t>
        <w:tab/>
        <w:t>1825-03-22 v.v.</w:t>
        <w:tab/>
        <w:t>fr V.V.-40</w:t>
        <w:tab/>
        <w:t>t Julita-41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Eriksson</w:t>
        <w:tab/>
        <w:t>1817-10-01 sked</w:t>
        <w:tab/>
        <w:t>fr Torp-35</w:t>
        <w:tab/>
        <w:t>t Torp-37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Gustaf Eriksson</w:t>
        <w:tab/>
        <w:t>1820-06-28 sked</w:t>
        <w:tab/>
        <w:t>fr Kalbo-37</w:t>
        <w:tab/>
        <w:t>t V.V.-38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Lars Fredrik Friström</w:t>
        <w:tab/>
        <w:t>1808-09-19 mellösa</w:t>
        <w:tab/>
        <w:t>fr Örebro-38</w:t>
        <w:tab/>
        <w:t>t Bränntorp-39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Mattias Jonsson</w:t>
        <w:tab/>
        <w:t>1820-10-06 sked</w:t>
        <w:tab/>
        <w:t>fr Öna-39</w:t>
        <w:tab/>
        <w:t>t Eksjö-41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Persson</w:t>
        <w:tab/>
        <w:t>1802-10-13 sked</w:t>
        <w:tab/>
        <w:t>fr Ölmetorp-41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eleven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Vilhelm Engström</w:t>
        <w:tab/>
        <w:t>1827-01-25 julita</w:t>
        <w:tab/>
        <w:t>fr Julita-42</w:t>
        <w:tab/>
        <w:t>t Hävla-43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Lena Pihl</w:t>
        <w:tab/>
        <w:t>1802            regna</w:t>
        <w:tab/>
        <w:t>fr Hageryd-35</w:t>
        <w:tab/>
        <w:t>t Ö.V.-39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Fredrika Karlsdtr</w:t>
        <w:tab/>
        <w:t>1816-01-22 sked</w:t>
        <w:tab/>
        <w:t>fr Byle-36</w:t>
        <w:tab/>
        <w:t>t Nrkp.-40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(fött en oäkta dotter Gustava 1839-09-10, död samma dag)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Kajsa Karlsdtr</w:t>
        <w:tab/>
        <w:t>1812-06-05 v.v.</w:t>
        <w:tab/>
        <w:t>fr Öna-34</w:t>
        <w:tab/>
        <w:t>t Ravalsudde-37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Lena Jonsdtr</w:t>
        <w:tab/>
        <w:t>1818            v.v.</w:t>
        <w:tab/>
        <w:t>fr Bruket-37</w:t>
        <w:tab/>
        <w:t>t Känstorp-38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Eriksdtr</w:t>
        <w:tab/>
        <w:t>1821-11-24 sked</w:t>
        <w:tab/>
        <w:t>fr Kalbo-38</w:t>
        <w:tab/>
        <w:t>t Skärfors kvarn-39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Lovisa Jansdtr</w:t>
        <w:tab/>
        <w:t>1817-07-25 bjkv</w:t>
        <w:tab/>
        <w:t>fr Fränsäter-39</w:t>
        <w:tab/>
        <w:t>t Rejmyre-41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Stina Andersdtr</w:t>
        <w:tab/>
        <w:t>1819-04-10 lännäs</w:t>
        <w:tab/>
        <w:t>fr Sila-39</w:t>
        <w:tab/>
        <w:t>t Starrnäs-40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Stina Eriksdtr</w:t>
        <w:tab/>
        <w:t>1810-04-22 sked</w:t>
        <w:tab/>
        <w:t>fr Sila-40</w:t>
        <w:tab/>
        <w:t>t Sila-41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Olsdtr</w:t>
        <w:tab/>
        <w:t>1817-08-10 sked</w:t>
        <w:tab/>
        <w:t>fr Byle-40</w:t>
        <w:tab/>
        <w:t>t Känstorp-41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Olofsdtr</w:t>
        <w:tab/>
        <w:t>1819-03-13 v.v.</w:t>
        <w:tab/>
        <w:t>fr Husby-41</w:t>
        <w:tab/>
        <w:t>t V.V.-43</w:t>
      </w:r>
    </w:p>
    <w:p>
      <w:pPr>
        <w:pStyle w:val="Normal"/>
        <w:tabs>
          <w:tab w:val="left" w:pos="2835" w:leader="none"/>
          <w:tab w:val="left" w:pos="5103" w:leader="none"/>
          <w:tab w:val="left" w:pos="6804" w:leader="none"/>
        </w:tabs>
        <w:rPr/>
      </w:pPr>
      <w:r>
        <w:rPr>
          <w:rFonts w:cs="Times New Roman" w:ascii="Times New Roman" w:hAnsi="Times New Roman"/>
          <w:sz w:val="24"/>
          <w:szCs w:val="24"/>
        </w:rPr>
        <w:t>enk. Katarina Olsdtr</w:t>
        <w:tab/>
        <w:t>1791-10-18 sked</w:t>
        <w:tab/>
        <w:t>fr Regna-39</w:t>
        <w:tab/>
        <w:t>t Rejmyre-43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 Olsson</w:t>
        <w:tab/>
        <w:t>1826-07-24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Kristina Andersdtr</w:t>
        <w:tab/>
        <w:t>1821-08-20 v.v.</w:t>
        <w:tab/>
        <w:t>fr Ruda-41</w:t>
        <w:tab/>
        <w:t>t V.V.-42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Greta Lisa Hellerstedt</w:t>
        <w:tab/>
        <w:t>1821-04-22 hällestad</w:t>
        <w:tab/>
        <w:t>fr Hävla-42</w:t>
        <w:tab/>
        <w:t>t V.V.-42</w:t>
      </w:r>
    </w:p>
    <w:p>
      <w:pPr>
        <w:pStyle w:val="Normal"/>
        <w:tabs>
          <w:tab w:val="left" w:pos="2835" w:leader="none"/>
          <w:tab w:val="left" w:pos="5103" w:leader="none"/>
          <w:tab w:val="left" w:pos="6804" w:leader="none"/>
        </w:tabs>
        <w:rPr/>
      </w:pPr>
      <w:r>
        <w:rPr>
          <w:rFonts w:cs="Times New Roman" w:ascii="Times New Roman" w:hAnsi="Times New Roman"/>
          <w:sz w:val="24"/>
          <w:szCs w:val="24"/>
        </w:rPr>
        <w:t>p Anna Johansdtr</w:t>
        <w:tab/>
        <w:t>1817-07-04 asker</w:t>
        <w:tab/>
        <w:t>fr Frängsäter-42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tj.g. Gustaf Gustafsson</w:t>
        <w:tab/>
        <w:t>1828            sked</w:t>
        <w:tab/>
        <w:t>fr Solberga-42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Sofia Albertina Allard</w:t>
        <w:tab/>
        <w:t>1826-01-05 sked</w:t>
        <w:tab/>
        <w:t>fr Brem. kvarn-43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Stina Kajsa Olofsdtr</w:t>
        <w:tab/>
        <w:t>1822-12-07 regna</w:t>
        <w:tab/>
        <w:t>fr Skärfors-43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Persdtr</w:t>
        <w:tab/>
        <w:t>1818-09-07 ö.v.</w:t>
        <w:tab/>
        <w:t>fr Ö.V.-43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Andersson</w:t>
        <w:tab/>
        <w:t>1804-03-02 sked</w:t>
        <w:tab/>
        <w:t>fr Hageryd-33</w:t>
        <w:tab/>
        <w:t>t Oron-37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Nilsdtr</w:t>
        <w:tab/>
        <w:t>1812-08-28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w:t>
        <w:tab/>
        <w:t>1835-11-19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Peter Persson</w:t>
        <w:tab/>
        <w:t>1804-06-10 hällestad</w:t>
        <w:tab/>
        <w:t>fr Sjöstugan-42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tab/>
        <w:t>1806-12-25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Brita</w:t>
        <w:tab/>
        <w:t>1835-04-02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Katarina Sofia</w:t>
        <w:tab/>
        <w:t>1840-12-29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Petter Andersson</w:t>
        <w:tab/>
        <w:t>1801-06-26 asker g.-33</w:t>
        <w:tab/>
        <w:t>fr Näset-33</w:t>
        <w:tab/>
        <w:t>t Hagby-37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Stina Kajsa Djurfelt</w:t>
        <w:tab/>
        <w:t>1793-09-23 svennevad</w:t>
        <w:tab/>
        <w:t>fr Hultstugan-33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oä.s. Anders</w:t>
        <w:tab/>
        <w:t>1824-03-25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Larsson</w:t>
        <w:tab/>
        <w:t>1816-04-26 v.v.</w:t>
        <w:tab/>
        <w:t>fr V.V.-38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tab/>
        <w:t>1812-10-29 julita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1835-09-01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1838-03-12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81</w:t>
      </w:r>
    </w:p>
    <w:p>
      <w:pPr>
        <w:pStyle w:val="Normal"/>
        <w:tabs>
          <w:tab w:val="left" w:pos="2835" w:leader="none"/>
          <w:tab w:val="left" w:pos="5103" w:leader="none"/>
          <w:tab w:val="left" w:pos="6804" w:leader="none"/>
        </w:tabs>
        <w:rPr/>
      </w:pPr>
      <w:r>
        <w:rPr>
          <w:rFonts w:cs="Times New Roman" w:ascii="Times New Roman" w:hAnsi="Times New Roman"/>
          <w:sz w:val="24"/>
          <w:szCs w:val="24"/>
        </w:rPr>
        <w:t>g.dr Erik Eriksson</w:t>
        <w:tab/>
        <w:t>1804-02-16 julita</w:t>
        <w:tab/>
        <w:t>fr V.V.-33</w:t>
        <w:tab/>
        <w:t>t Ventorpet-37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Jonsdtr</w:t>
        <w:tab/>
        <w:t>1792-05-03 karlskoga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Stina</w:t>
        <w:tab/>
        <w:t>1829-08-22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1832-06-23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1835-07-02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Anders Persson</w:t>
        <w:tab/>
        <w:t>1800-09-26 lännäs</w:t>
        <w:tab/>
        <w:t>fr Braxnäs-34</w:t>
        <w:tab/>
        <w:t>t Sandvik-38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Jonsdtr</w:t>
        <w:tab/>
        <w:t>1803-12-03 filipstad</w:t>
        <w:tab/>
        <w:t>fr Sund-34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Erik Persson</w:t>
        <w:tab/>
        <w:t>1816            v.v.</w:t>
        <w:tab/>
        <w:t>fr Hagby-38</w:t>
        <w:tab/>
        <w:t>död 1843-06-15</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w:t>
      </w:r>
      <w:r>
        <w:rPr>
          <w:rFonts w:cs="Times New Roman" w:ascii="Times New Roman" w:hAnsi="Times New Roman"/>
        </w:rPr>
        <w:t>Statdräng. Född i Solberg V. Vingåker 1816. Gift med Anna Larsdtr, med henne 1 son 1 dotter. Sjuknade i hjärnfeber, gick han ett stycke från gården, kastade sig i en lergrop full med vatten, där han omkom. Landshövdingeämbetets tillstånd att begrava i vanlig ordning. Gift”.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Larsdtr</w:t>
        <w:tab/>
        <w:t>1807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Lotta</w:t>
        <w:tab/>
        <w:t>1841-07-17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Brännmästare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Färdig</w:t>
        <w:tab/>
        <w:t>1806-09-06 gärdserum</w:t>
        <w:tab/>
        <w:t>fr Rönö-36</w:t>
        <w:tab/>
        <w:t>t Ruda-37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Ulla Palmberg</w:t>
        <w:tab/>
        <w:t>1814-01-13 skönberga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Laurentz</w:t>
        <w:tab/>
        <w:t>1837-02-01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Peter Andersson</w:t>
        <w:tab/>
        <w:t>1814-12-23 sköldinge</w:t>
        <w:tab/>
        <w:t>fr Tisenhult-38</w:t>
        <w:tab/>
        <w:t>t V.V.-39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tab/>
        <w:t>1805-08-18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1838-05-22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Johannes Karlsson</w:t>
        <w:tab/>
        <w:t>1908-03-28 rumskulla g.-37 fr Perstorp-37 t Kvillinge-39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Regnman</w:t>
        <w:tab/>
        <w:t>1817-02-25 sked</w:t>
        <w:tab/>
        <w:t>fr Braxnäs-38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Johan</w:t>
        <w:tab/>
        <w:t>1838-08-16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Olof Larsson</w:t>
        <w:tab/>
        <w:t>1806-04-01 sked</w:t>
        <w:tab/>
        <w:t>fr Arvidstorp-39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Mårtensdtr</w:t>
        <w:tab/>
        <w:t>1806-07-28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1837-05-29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Hagberg</w:t>
        <w:tab/>
        <w:t>1798-02-16 sked</w:t>
        <w:tab/>
        <w:t>fr Sjöstugan-37</w:t>
        <w:tab/>
        <w:t>t Sjöstugan-39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M. Boström</w:t>
        <w:tab/>
        <w:t>1798-10-18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1825-10-08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Sofia</w:t>
        <w:tab/>
        <w:t>1827-05-29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Eva Lotta</w:t>
        <w:tab/>
        <w:t>1829-05-10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Ulla Gustava</w:t>
        <w:tab/>
        <w:t>1831-03-04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Erik</w:t>
        <w:tab/>
        <w:t>1834-09-01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1841-06-18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Nilsson</w:t>
        <w:tab/>
        <w:t>1770-06-20 filipstad</w:t>
        <w:tab/>
        <w:t>fr Filipstad-14 (bor vid Öna)</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(gratialist samt ofärdig i högra armen)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Nilsdtr</w:t>
        <w:tab/>
        <w:t>1777-02-24 filipstad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1808-05-02 v.v.</w:t>
        <w:tab/>
        <w:t>fr Tisenhult-43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1806-02-11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Petter</w:t>
        <w:tab/>
        <w:t>1834-09-17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1837-11-02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1841-01-12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A1:15 1844-50 sid 79-82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Frälse säteri Johannislund 2 mantal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Inspektor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Zetterman</w:t>
        <w:tab/>
        <w:t>1772-01-18 svennevad</w:t>
        <w:tab/>
        <w:t>fr Risinge-02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Vahlqvist</w:t>
        <w:tab/>
        <w:t>1779-05-24 sked</w:t>
        <w:tab/>
        <w:t>fr Regna-04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Mamsell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Ulla Rosenqvist</w:t>
        <w:tab/>
        <w:t>1803-05-12 börrum</w:t>
        <w:tab/>
        <w:t>fr Nrkp.-30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pPr>
      <w:r>
        <w:rPr>
          <w:rFonts w:cs="Times New Roman" w:ascii="Times New Roman" w:hAnsi="Times New Roman"/>
          <w:sz w:val="24"/>
          <w:szCs w:val="24"/>
        </w:rPr>
        <w:t>dr Erik Persson</w:t>
        <w:tab/>
        <w:t>1802-10-13 sked g.-44</w:t>
        <w:tab/>
        <w:t>fr Ölmetorp-41</w:t>
        <w:tab/>
        <w:t>t Ölmetorp-44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Gustafsson</w:t>
        <w:tab/>
        <w:t>1828-07-09 sked</w:t>
        <w:tab/>
        <w:t>fr Solberga-42</w:t>
        <w:tab/>
        <w:t>t Mullsäter-44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Johan Johansson</w:t>
        <w:tab/>
        <w:t>1809            tåby</w:t>
        <w:tab/>
        <w:t>fr Regna-45</w:t>
        <w:tab/>
        <w:t>t S:t Lars-47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Olofsson</w:t>
        <w:tab/>
        <w:t>1826-07-24 regna</w:t>
        <w:tab/>
        <w:t>fr Rejmyre-44</w:t>
        <w:tab/>
        <w:t>t Nrkp.-48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Peter Olofsson</w:t>
        <w:tab/>
        <w:t>1834-06-21 sked</w:t>
        <w:tab/>
        <w:t>fr Torp-47</w:t>
      </w:r>
    </w:p>
    <w:p>
      <w:pPr>
        <w:pStyle w:val="Normal"/>
        <w:tabs>
          <w:tab w:val="left" w:pos="2835" w:leader="none"/>
          <w:tab w:val="left" w:pos="5103" w:leader="none"/>
          <w:tab w:val="left" w:pos="6804" w:leader="none"/>
        </w:tabs>
        <w:rPr/>
      </w:pPr>
      <w:r>
        <w:rPr>
          <w:rFonts w:cs="Times New Roman" w:ascii="Times New Roman" w:hAnsi="Times New Roman"/>
          <w:sz w:val="24"/>
          <w:szCs w:val="24"/>
        </w:rPr>
        <w:t>p Anna Johansdtr</w:t>
        <w:tab/>
        <w:t>1817-01-14 asker</w:t>
        <w:tab/>
        <w:t>fr Frängsäter-42</w:t>
        <w:tab/>
        <w:t>t Svartviken-46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oä.d. Anna Maria</w:t>
        <w:tab/>
        <w:t>1845-06-24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Sofia Albertina Allard</w:t>
        <w:tab/>
        <w:t>1826-01-05 sked</w:t>
        <w:tab/>
        <w:t>fr Brem. kvarn-43 t Hävla-47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Stina Kajsa Olofsdtr</w:t>
        <w:tab/>
        <w:t>1822-12-07 regna</w:t>
        <w:tab/>
        <w:t>fr Skärfors-43</w:t>
        <w:tab/>
        <w:t>t V.V.-45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Persdtr</w:t>
        <w:tab/>
        <w:t>1818-09-07 ö.v.  g.44</w:t>
        <w:tab/>
        <w:t>fr Ö.V.-43</w:t>
        <w:tab/>
        <w:t>t Ölmetorp-44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Lisa Larsdtr</w:t>
        <w:tab/>
        <w:t>1821-03-10 regna</w:t>
        <w:tab/>
        <w:t>fr Regna-45</w:t>
        <w:tab/>
        <w:t>t Fågeltorp?-47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Lovisa Karlsdtr</w:t>
        <w:tab/>
        <w:t>1826-04-04 sked</w:t>
        <w:tab/>
        <w:t>fr Torpa-45</w:t>
        <w:tab/>
        <w:t>t Sillsjö-47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Lovisa Karlsdtr</w:t>
        <w:tab/>
        <w:t>1825-04-24 sked</w:t>
        <w:tab/>
        <w:t>fr Ö.V.-46</w:t>
        <w:tab/>
        <w:t>t Husby-47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Stina Eriksdtr</w:t>
        <w:tab/>
        <w:t>1826-08-12 regna</w:t>
        <w:tab/>
        <w:t>fr Ruda-47</w:t>
        <w:tab/>
        <w:t>t Rejmyre-50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oä.d. Maja Stina</w:t>
        <w:tab/>
        <w:t>1849-06-03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Kristina Persdtr</w:t>
        <w:tab/>
        <w:t>1818-10-24 sked</w:t>
        <w:tab/>
        <w:t>fr Mullsäter-47</w:t>
        <w:tab/>
        <w:t>t Åketorp-49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Johansdtr From</w:t>
        <w:tab/>
        <w:t>1817-01-14 asker</w:t>
        <w:tab/>
        <w:t>fr Svartvik-47</w:t>
        <w:tab/>
        <w:t>t socknen-49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oä.d. Anna Maria</w:t>
        <w:tab/>
        <w:t>1845-06-24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Anders Magnus Ersson</w:t>
        <w:tab/>
        <w:t>1827-08-09 v.v.</w:t>
        <w:tab/>
        <w:t>fr Öna-47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Eriksdtr</w:t>
        <w:tab/>
        <w:t>1822-08-31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Peter Persson</w:t>
        <w:tab/>
        <w:t>1804-06-10 hällestad</w:t>
        <w:tab/>
        <w:t>fr Sjöstugan-42</w:t>
        <w:tab/>
        <w:t>t Öna-44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tab/>
        <w:t>1806-12-25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Brita</w:t>
        <w:tab/>
        <w:t>1835-04-02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Katarina Sofia</w:t>
        <w:tab/>
        <w:t>1840-12-29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Stina</w:t>
        <w:tab/>
        <w:t>1845-12-09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Avsked. Livgrenadjären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Petter Persson Laudon</w:t>
        <w:tab/>
        <w:t>1791-03-25 v.v. g.-15</w:t>
        <w:tab/>
        <w:t>fr Öna sdtp.-47</w:t>
        <w:tab/>
        <w:t>död 1850-01-12, 58 år</w:t>
      </w:r>
    </w:p>
    <w:p>
      <w:pPr>
        <w:pStyle w:val="Normal"/>
        <w:tabs>
          <w:tab w:val="left" w:pos="2835" w:leader="none"/>
          <w:tab w:val="left" w:pos="5103" w:leader="none"/>
          <w:tab w:val="left" w:pos="6804" w:leader="none"/>
        </w:tabs>
        <w:rPr/>
      </w:pPr>
      <w:r>
        <w:rPr>
          <w:rFonts w:cs="Times New Roman" w:ascii="Times New Roman" w:hAnsi="Times New Roman"/>
          <w:sz w:val="24"/>
          <w:szCs w:val="24"/>
        </w:rPr>
        <w:t>h. Anna Nilsdtr</w:t>
        <w:tab/>
        <w:t>1792-11-22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Kajsa</w:t>
        <w:tab/>
        <w:t>1832-12-18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Larsdtr</w:t>
        <w:tab/>
        <w:t>1826-03-02 v.v.</w:t>
        <w:tab/>
        <w:t>fr Ö.V.-49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Lovisa Persdtr</w:t>
        <w:tab/>
        <w:t>1821            lännäs</w:t>
        <w:tab/>
        <w:t>fr Ruda-49</w:t>
        <w:tab/>
        <w:t>t Julita-50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Lena Olsdtr</w:t>
        <w:tab/>
        <w:t>1827-11-01 bo</w:t>
        <w:tab/>
        <w:t>fr Perstorp-49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Fredrika Björn</w:t>
        <w:tab/>
        <w:t>1834-12-30 sked</w:t>
        <w:tab/>
        <w:t>fr Mullsäter-49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Persdtr</w:t>
        <w:tab/>
        <w:t>1821-12-12 sked</w:t>
        <w:tab/>
        <w:t>fr Husby-50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Larsson</w:t>
        <w:tab/>
        <w:t>1816-04-26 v.v.</w:t>
        <w:tab/>
        <w:t>fr V.V.-38</w:t>
        <w:tab/>
        <w:t>t socknen-48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tab/>
        <w:t>1812-10-29 julita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1835-09-01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1838-03-12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1843-09-14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w:t>
        <w:tab/>
        <w:t>1845-09-26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Larsson</w:t>
        <w:tab/>
        <w:t>1813-03-19 v.v.</w:t>
        <w:tab/>
        <w:t>fr Öna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 Peter</w:t>
        <w:tab/>
        <w:t>1846-12-16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Husdrängen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1808-05-02 v.v.</w:t>
        <w:tab/>
        <w:t>fr Tisenhult-43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1806-02-11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Petter</w:t>
        <w:tab/>
        <w:t>1834-09-17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1837-11-02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1841-01-12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Olof Larsson</w:t>
        <w:tab/>
        <w:t>1806-04-01 sked</w:t>
        <w:tab/>
        <w:t>fr Arvidstorp-39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Mårtensdtr</w:t>
        <w:tab/>
        <w:t>1806-07-28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1837-05-29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1841-06-18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1844-09-25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1847-07-25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Nilsson</w:t>
        <w:tab/>
        <w:t>1770-06-20 filipstad</w:t>
        <w:tab/>
        <w:t>fr Filipstad-14 (bor vid Öna)</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(gratialist, ofärdig i högra armen)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Nilsdtr</w:t>
        <w:tab/>
        <w:t>1777-02-24 filipstad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pPr>
      <w:r>
        <w:rPr>
          <w:rFonts w:cs="Times New Roman" w:ascii="Times New Roman" w:hAnsi="Times New Roman"/>
          <w:sz w:val="24"/>
          <w:szCs w:val="24"/>
        </w:rPr>
        <w:t>enk. Anna Larsdtr</w:t>
        <w:tab/>
        <w:t>1807            v.v.</w:t>
        <w:tab/>
        <w:t>änka-43</w:t>
        <w:tab/>
        <w:t>t Öna-45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Lotta</w:t>
        <w:tab/>
        <w:t>1841-07-17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1844-01-30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A1:17 1851-59 sid 94-98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2 mantal Frälse säteri Johannislund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Disponent Välborne Herr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Sperling Leonard Vilhelm</w:t>
      </w:r>
    </w:p>
    <w:p>
      <w:pPr>
        <w:pStyle w:val="Normal"/>
        <w:tabs>
          <w:tab w:val="left" w:pos="2835" w:leader="none"/>
          <w:tab w:val="left" w:pos="5103" w:leader="none"/>
          <w:tab w:val="left" w:pos="6804" w:leader="none"/>
        </w:tabs>
        <w:rPr/>
      </w:pPr>
      <w:r>
        <w:rPr>
          <w:rFonts w:cs="Times New Roman" w:ascii="Times New Roman" w:hAnsi="Times New Roman"/>
          <w:sz w:val="24"/>
          <w:szCs w:val="24"/>
        </w:rPr>
        <w:t>Gyllenkrok</w:t>
        <w:tab/>
        <w:t>1830-12-30 regna g.-56 fr Regna-31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Fru Tekla Charlotta</w:t>
      </w:r>
    </w:p>
    <w:p>
      <w:pPr>
        <w:pStyle w:val="Normal"/>
        <w:tabs>
          <w:tab w:val="left" w:pos="2835" w:leader="none"/>
          <w:tab w:val="left" w:pos="5103" w:leader="none"/>
          <w:tab w:val="left" w:pos="6804" w:leader="none"/>
        </w:tabs>
        <w:rPr/>
      </w:pPr>
      <w:r>
        <w:rPr>
          <w:rFonts w:cs="Times New Roman" w:ascii="Times New Roman" w:hAnsi="Times New Roman"/>
          <w:sz w:val="24"/>
          <w:szCs w:val="24"/>
        </w:rPr>
        <w:t>Gyllenkrok f. Lindeberg</w:t>
        <w:tab/>
        <w:t>1836-09-02 hjorted</w:t>
        <w:tab/>
        <w:t>fr Regna-56</w:t>
      </w:r>
    </w:p>
    <w:p>
      <w:pPr>
        <w:pStyle w:val="Normal"/>
        <w:tabs>
          <w:tab w:val="left" w:pos="2835" w:leader="none"/>
          <w:tab w:val="left" w:pos="5103" w:leader="none"/>
          <w:tab w:val="left" w:pos="6804" w:leader="none"/>
        </w:tabs>
        <w:rPr/>
      </w:pPr>
      <w:r>
        <w:rPr>
          <w:rFonts w:cs="Times New Roman" w:ascii="Times New Roman" w:hAnsi="Times New Roman"/>
          <w:sz w:val="24"/>
          <w:szCs w:val="24"/>
        </w:rPr>
        <w:t>d. Hedvig Tekla Henriette</w:t>
        <w:tab/>
        <w:t>1857-02-19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Ebba Lovisa Vilhelmina</w:t>
        <w:tab/>
        <w:t>1858-11-28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Mamsell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Amanda Lovisa Lindeberg</w:t>
        <w:tab/>
        <w:t>1839-03-22 vesterum</w:t>
        <w:tab/>
        <w:t>fr ?-59</w:t>
        <w:tab/>
        <w:t>t Västervik-59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Kusken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Hindorff</w:t>
        <w:tab/>
        <w:t>1829-10-31 v.v. g.-59</w:t>
        <w:tab/>
        <w:t>fr Sillsjö-58</w:t>
        <w:tab/>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Fredrika Björn</w:t>
        <w:tab/>
        <w:t>1834-12-30 sked</w:t>
        <w:tab/>
        <w:t>fr Mullsäter-49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Jonsdtr</w:t>
        <w:tab/>
        <w:t>1835-09-01 v.v.</w:t>
        <w:tab/>
        <w:t>fr Sunda-56</w:t>
        <w:tab/>
        <w:t>t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Kristina Eriksdtr</w:t>
        <w:tab/>
        <w:t>1815-07-03 österåker</w:t>
        <w:tab/>
        <w:t>fr Nrkp.-58</w:t>
        <w:tab/>
        <w:t>t Nrkp-59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Kristina Lovisa Karlsson</w:t>
        <w:tab/>
        <w:t>1838-05-24 sked</w:t>
        <w:tab/>
        <w:t>fr Nrkp-58</w:t>
        <w:tab/>
        <w:t>t Nrkp.-59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Katarina Sofia Persdtr</w:t>
        <w:tab/>
        <w:t>1840-12-29 sked</w:t>
        <w:tab/>
        <w:t>fr Eriksberg-58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Vilh. Karolina Haeffler</w:t>
        <w:tab/>
        <w:t>1838-06-11 sked</w:t>
        <w:tab/>
        <w:t>fr Mullsäter-58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Gustava Haeffler</w:t>
        <w:tab/>
        <w:t>1843-04-16 sked</w:t>
        <w:tab/>
        <w:t>fr Hävla-59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Bondesdtr</w:t>
        <w:tab/>
        <w:t>1842-03-14 v.v.</w:t>
        <w:tab/>
        <w:t>fr V.V.-59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Inspektor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Zetterman</w:t>
        <w:tab/>
        <w:t>1772-01-18 svennevad</w:t>
        <w:tab/>
        <w:t>fr Risinge-02</w:t>
        <w:tab/>
        <w:t>t Regna-59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Vahlqvist</w:t>
        <w:tab/>
        <w:t>1779-05-24 sked</w:t>
        <w:tab/>
        <w:t>fr Regna-04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Mamsell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Ulla Rosenqvist</w:t>
        <w:tab/>
        <w:t>1803-05-12 börrum</w:t>
        <w:tab/>
        <w:t>fr Nrkp.-30</w:t>
        <w:tab/>
        <w:t>t Regna-59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Sofia Berg</w:t>
        <w:tab/>
        <w:t>1838-02-15 regna</w:t>
        <w:tab/>
        <w:t>fr Regna-55</w:t>
        <w:tab/>
        <w:t>t Regna.57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Emilia Hedin</w:t>
        <w:tab/>
        <w:t>1833-07-20 svennevad</w:t>
        <w:tab/>
        <w:t>fr Eksjö-52</w:t>
        <w:tab/>
        <w:t>t Frängsäter-56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Peter Olofsson</w:t>
        <w:tab/>
        <w:t>1834-06-21 sked</w:t>
        <w:tab/>
        <w:t>fr Torp-47</w:t>
        <w:tab/>
        <w:t>t Ö.V.-52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Larsdtr</w:t>
        <w:tab/>
        <w:t>1826-03-02 v.v.</w:t>
        <w:tab/>
        <w:t>fr Ö.V.-49</w:t>
        <w:tab/>
        <w:t>t Regna-55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Lena Olsdtr</w:t>
        <w:tab/>
        <w:t>1827-11-01 bo</w:t>
        <w:tab/>
        <w:t>fr Perstorp-49</w:t>
        <w:tab/>
        <w:t>t Kvillinge-56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Fredrika Björn</w:t>
        <w:tab/>
        <w:t>1834-12-30 sked</w:t>
        <w:tab/>
        <w:t>fr Mullsäter-49</w:t>
        <w:tab/>
        <w:t>se ovan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Persdtr</w:t>
        <w:tab/>
        <w:t>1821-12-12 sked</w:t>
        <w:tab/>
        <w:t>fr Husby-50</w:t>
        <w:tab/>
        <w:t>t Hagby-52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Johannes Svensson</w:t>
        <w:tab/>
        <w:t>1834            krigsberg</w:t>
        <w:tab/>
        <w:t>fr Krigsberg-52</w:t>
        <w:tab/>
        <w:t>t Krigsberg-53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Magnus Ersson</w:t>
        <w:tab/>
        <w:t>1832-02-15 österåker</w:t>
        <w:tab/>
        <w:t>fr Österåker-53</w:t>
        <w:tab/>
        <w:t>död 1858-12-01</w:t>
      </w:r>
    </w:p>
    <w:p>
      <w:pPr>
        <w:pStyle w:val="Normal"/>
        <w:tabs>
          <w:tab w:val="left" w:pos="2835" w:leader="none"/>
          <w:tab w:val="left" w:pos="5103" w:leader="none"/>
          <w:tab w:val="left" w:pos="6804" w:leader="none"/>
        </w:tabs>
        <w:rPr/>
      </w:pPr>
      <w:r>
        <w:rPr>
          <w:rFonts w:cs="Times New Roman" w:ascii="Times New Roman" w:hAnsi="Times New Roman"/>
          <w:sz w:val="24"/>
          <w:szCs w:val="24"/>
        </w:rPr>
        <w:t>dr Per Gustaf Eriksson</w:t>
        <w:tab/>
        <w:t>1832-01-09 sked</w:t>
        <w:tab/>
        <w:t>fr Arvidstorp-54</w:t>
        <w:tab/>
        <w:t>död 1857-09-19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Magnus Eriksson</w:t>
        <w:tab/>
        <w:t>1817-08-09 v.v.</w:t>
        <w:tab/>
        <w:t>fr fr Byle-54</w:t>
        <w:tab/>
        <w:t>t Byle-54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Eriksdtr</w:t>
        <w:tab/>
        <w:t>1822-08-31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 Peter</w:t>
        <w:tab/>
        <w:t>1852-12-13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Greta Olofsdtr</w:t>
        <w:tab/>
        <w:t>1820-09-17 regna</w:t>
        <w:tab/>
        <w:t>fr V.V.-56</w:t>
        <w:tab/>
        <w:t>t Rejmyre-58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Sofia Persdtr</w:t>
        <w:tab/>
        <w:t>1829-05-04 ljusnarsberg fr Regna-56</w:t>
        <w:tab/>
        <w:t>t Österåker-58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Sofia Lindgren</w:t>
        <w:tab/>
        <w:t>1838-01-15 södra vi</w:t>
        <w:tab/>
        <w:t>fr ?’57</w:t>
        <w:tab/>
        <w:t>t Rejmyre-59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Lovisa Björn</w:t>
        <w:tab/>
        <w:t>1837-12-21 sked</w:t>
        <w:tab/>
        <w:t>fr Lövön-51</w:t>
        <w:tab/>
        <w:t>t Nrkp.-59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Tegelslagaren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Larsson</w:t>
        <w:tab/>
        <w:t>1816-04-26 v.v.</w:t>
        <w:tab/>
        <w:t>fr V.V.-38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tab/>
        <w:t>1812-10-29 julita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1835-09-01 v.v.</w:t>
        <w:tab/>
        <w:tab/>
        <w:t>t Torp-54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1838-03-12 v.v.</w:t>
        <w:tab/>
        <w:tab/>
        <w:t>t V.V.-58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1843-09-14 sked</w:t>
        <w:tab/>
        <w:tab/>
        <w:t>t Kristberg-58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w:t>
        <w:tab/>
        <w:t>1845-09-26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1835-09-01 v.v.</w:t>
        <w:tab/>
        <w:t>fr Sund-56</w:t>
        <w:tab/>
        <w:t>t Torp-57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Olofsson</w:t>
        <w:tab/>
        <w:t>1833-05-20 sked</w:t>
        <w:tab/>
        <w:t>fr Brenäs-57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Andersdtr</w:t>
        <w:tab/>
        <w:t>1833-12-28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 Gustaf</w:t>
        <w:tab/>
        <w:t>1854-03-30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Fredrik</w:t>
        <w:tab/>
        <w:t>1857-07-13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Lovisa</w:t>
        <w:tab/>
        <w:t>1859-07-06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enkl. Lars Larsson</w:t>
        <w:tab/>
        <w:t>1813-03-14 v.v.</w:t>
        <w:tab/>
        <w:t>fr Öna</w:t>
        <w:tab/>
        <w:t>t Berget-54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 Peter</w:t>
        <w:tab/>
        <w:t>1846-12-16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Nilsson</w:t>
        <w:tab/>
        <w:t>1770-06-20 filipstad</w:t>
        <w:tab/>
        <w:t>fr Filipstad-14</w:t>
        <w:tab/>
        <w:t>död 1853-01-31</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(gratialist, ofärdig i högra armen)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Nilsdtr</w:t>
        <w:tab/>
        <w:t>1777-02-24 filipstad</w:t>
        <w:tab/>
        <w:tab/>
        <w:t>död 1859-03-28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Erik Eriksson</w:t>
        <w:tab/>
        <w:t>1808-05-02 v.v.</w:t>
        <w:tab/>
        <w:t>fr Tisenhult-43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1806-02-11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Petter</w:t>
        <w:tab/>
        <w:t>1834-09-17 sked</w:t>
        <w:tab/>
        <w:tab/>
        <w:t>t Brenäs-53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1837-11-02 sked</w:t>
        <w:tab/>
        <w:tab/>
        <w:t>t Sund-53</w:t>
        <w:tab/>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1841-01-12 sked</w:t>
        <w:tab/>
        <w:tab/>
        <w:t>t Nybygget-58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pPr>
      <w:r>
        <w:rPr>
          <w:rFonts w:cs="Times New Roman" w:ascii="Times New Roman" w:hAnsi="Times New Roman"/>
          <w:sz w:val="24"/>
          <w:szCs w:val="24"/>
        </w:rPr>
        <w:t>g.dr Olof Larsson</w:t>
        <w:tab/>
        <w:t>1806-04-01 sked g.-34</w:t>
        <w:tab/>
        <w:t>fr Arvidstorp-39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Mårtensdtr</w:t>
        <w:tab/>
        <w:t>1803-03-10 asker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1837-05-29 sked</w:t>
        <w:tab/>
        <w:tab/>
        <w:t>t Torp-53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1841-06-18 sked</w:t>
        <w:tab/>
        <w:tab/>
        <w:t>t Knektstugan-55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1844-09-25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1847-07-25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Lars Persson</w:t>
        <w:tab/>
        <w:t>1827-10-02 sked g.-49</w:t>
        <w:tab/>
        <w:t>fr Hagen-54</w:t>
        <w:tab/>
        <w:t>t Källstugan-59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Andersdtr</w:t>
        <w:tab/>
        <w:t>1824-12-08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1851-01-30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Petter Eriksson</w:t>
        <w:tab/>
        <w:t>1834-09-17 sked g.-59</w:t>
        <w:tab/>
        <w:t>fr Svanviken-58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Kristina Persdtr</w:t>
        <w:tab/>
        <w:t>1833</w:t>
        <w:tab/>
        <w:t>fr Björnhult-59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Livgrenadjärenkan</w:t>
      </w:r>
    </w:p>
    <w:p>
      <w:pPr>
        <w:pStyle w:val="Normal"/>
        <w:tabs>
          <w:tab w:val="left" w:pos="2835" w:leader="none"/>
          <w:tab w:val="left" w:pos="5103" w:leader="none"/>
          <w:tab w:val="left" w:pos="6804" w:leader="none"/>
        </w:tabs>
        <w:rPr/>
      </w:pPr>
      <w:r>
        <w:rPr>
          <w:rFonts w:cs="Times New Roman" w:ascii="Times New Roman" w:hAnsi="Times New Roman"/>
          <w:sz w:val="24"/>
          <w:szCs w:val="24"/>
        </w:rPr>
        <w:t>Anna Nilsdtr</w:t>
        <w:tab/>
        <w:t>1792-11-22 v.v.</w:t>
        <w:tab/>
        <w:t>änka-50</w:t>
        <w:tab/>
        <w:t>t Fattiggården-51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Kajsa</w:t>
        <w:tab/>
        <w:t>1832-12-18 sked</w:t>
        <w:tab/>
        <w:tab/>
        <w:t>t Åketorp-51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97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Peter Andersson</w:t>
        <w:tab/>
        <w:t>1809-09-16 stjärnorp</w:t>
        <w:tab/>
        <w:t>fr Linköping-56</w:t>
        <w:tab/>
        <w:t>t okänd ort-58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Lovisa Dahlqvist</w:t>
        <w:tab/>
        <w:t>1813-02-21 tjällmo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August</w:t>
        <w:tab/>
        <w:t>1843-02-04 krigsberg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Lovisa Albertina</w:t>
        <w:tab/>
        <w:t>1840-02-27 krigsberg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Skräddaren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Peter Anders Blomberg</w:t>
        <w:tab/>
        <w:t>1828-02-16 sked g.-56</w:t>
        <w:tab/>
        <w:t>fr Ryd-56</w:t>
        <w:tab/>
        <w:t>t Torp-59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Stina Andersdtr</w:t>
        <w:tab/>
        <w:t>1834-01-25 ö.v.</w:t>
        <w:tab/>
        <w:t>fr Tisenhult-56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Brita Kristina</w:t>
        <w:tab/>
        <w:t>1858-01-07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lärl. Karl Fredrik Enström</w:t>
        <w:tab/>
        <w:t>1842-04-20 sked</w:t>
        <w:tab/>
        <w:t>fr Tummetorp-56</w:t>
        <w:tab/>
        <w:t>t Nrkp.-59</w:t>
      </w:r>
    </w:p>
    <w:p>
      <w:pPr>
        <w:pStyle w:val="Normal"/>
        <w:tabs>
          <w:tab w:val="left" w:pos="2835" w:leader="none"/>
          <w:tab w:val="left" w:pos="5103" w:leader="none"/>
          <w:tab w:val="left" w:pos="6804" w:leader="none"/>
        </w:tabs>
        <w:rPr/>
      </w:pPr>
      <w:r>
        <w:rPr>
          <w:rFonts w:cs="Times New Roman" w:ascii="Times New Roman" w:hAnsi="Times New Roman"/>
          <w:sz w:val="24"/>
          <w:szCs w:val="24"/>
        </w:rPr>
        <w:t>dr Karl Erik Persson</w:t>
        <w:tab/>
        <w:t>1836-06-20 sked</w:t>
        <w:tab/>
        <w:t>fr Tisenhult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Johanna Sofia Andersdtr</w:t>
        <w:tab/>
        <w:t>1843-10-27 ö.v.</w:t>
        <w:tab/>
        <w:t>fr Ö.V.-58</w:t>
        <w:tab/>
        <w:t>t Hagen-58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Ynglingarna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Magnus Anders Forsén</w:t>
        <w:tab/>
        <w:t>1835-10-02 v.eneby</w:t>
        <w:tab/>
        <w:t>fr Nrkp.-57</w:t>
        <w:tab/>
        <w:t>t Svarttorp-58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Ernst August Forsén</w:t>
        <w:tab/>
        <w:t>1838-06-04 v.eneby</w:t>
        <w:tab/>
        <w:t>fr Nrkp.-57</w:t>
        <w:tab/>
        <w:t>t Rejmyre-59</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A1:19 1860-63 sid 95-99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2 mantal Frälse säteri Johannislund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Disponent Välborne Herr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Sperling Leonard Vilhelm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Gyllenkrok</w:t>
        <w:tab/>
        <w:t>1830-12-30 regna g.-56 fr Regna-31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Fru Tekla Charlotta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Gyllenkrok f. Lindeberg</w:t>
        <w:tab/>
        <w:t>1836-09-02 hjorted</w:t>
        <w:tab/>
        <w:t>fr Regna-56</w:t>
      </w:r>
    </w:p>
    <w:p>
      <w:pPr>
        <w:pStyle w:val="Normal"/>
        <w:tabs>
          <w:tab w:val="left" w:pos="2835" w:leader="none"/>
          <w:tab w:val="left" w:pos="5103" w:leader="none"/>
          <w:tab w:val="left" w:pos="6804" w:leader="none"/>
        </w:tabs>
        <w:rPr/>
      </w:pPr>
      <w:r>
        <w:rPr>
          <w:rFonts w:cs="Times New Roman" w:ascii="Times New Roman" w:hAnsi="Times New Roman"/>
          <w:sz w:val="24"/>
          <w:szCs w:val="24"/>
        </w:rPr>
        <w:t>d. Hedvig Tekla Henriette</w:t>
        <w:tab/>
        <w:t>1857-02-19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Ebba Louise Vilhelmina</w:t>
        <w:tab/>
        <w:t>1858-11-28 sked</w:t>
        <w:tab/>
        <w:tab/>
        <w:t>död 1861-02-26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Tekla Rosa Charlotte</w:t>
        <w:tab/>
        <w:t>1859-12-06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Sperling</w:t>
        <w:tab/>
        <w:t>1861-11-08 sked</w:t>
        <w:tab/>
        <w:tab/>
        <w:t>död 1862-08-10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Demoiselle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Elis Gustafsson</w:t>
        <w:tab/>
        <w:t>1844-03-11 vesterum</w:t>
        <w:tab/>
        <w:t>fr Nrkp.-63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Jungfru</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Karolina Albertina Düring</w:t>
        <w:tab/>
        <w:t>1836-04-14 lenestad</w:t>
        <w:tab/>
        <w:t>fr Vårdinge-63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Matilda Snygg</w:t>
        <w:tab/>
        <w:t>1838-11-08 mårstad</w:t>
        <w:tab/>
        <w:t>fr Trefaldighet-62 t Myckleby-63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Mamsell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Lovisa Regina Ahlenius</w:t>
        <w:tab/>
        <w:t>1828-05-01 floda</w:t>
        <w:tab/>
        <w:t>fr Stigtomta-59</w:t>
        <w:tab/>
        <w:t>t Eskilstuna-62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Brita Maria Österlöf</w:t>
        <w:tab/>
        <w:t>1805-03-02 ö.eneby</w:t>
        <w:tab/>
        <w:t>fr Nrkp.-60</w:t>
        <w:tab/>
        <w:t>t Nrkp.-61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Pigor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Katarina Sofia Persdtr</w:t>
        <w:tab/>
        <w:t>1840-12-29 sked</w:t>
        <w:tab/>
        <w:t>fr Eriksberg-58</w:t>
        <w:tab/>
        <w:t>t Starrnäs-60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Vilh. Karolina Haeffler</w:t>
        <w:tab/>
        <w:t>1838-06-11 sked</w:t>
        <w:tab/>
        <w:t>fr Mullsäter-58</w:t>
        <w:tab/>
        <w:t>t V. Haninge-62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Gustava Haeffler</w:t>
        <w:tab/>
        <w:t>1843-04-16 sked</w:t>
        <w:tab/>
        <w:t>fr Hävla-59</w:t>
        <w:tab/>
        <w:t>t Finnstugan-63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oä.s. Karl Johan</w:t>
        <w:tab/>
        <w:t>1863-05-22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Brita Bondesdtr</w:t>
        <w:tab/>
        <w:t>1842-03-14 v.v.</w:t>
        <w:tab/>
        <w:t>fr V.V.-59</w:t>
        <w:tab/>
        <w:t>t V.V.-60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Lovisa Bergström</w:t>
        <w:tab/>
        <w:t>1844-10-29 regna</w:t>
        <w:tab/>
        <w:t>fr Regna-57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Johanna Sofia Lindgren</w:t>
        <w:tab/>
        <w:t>1838-01-13 s.vi</w:t>
        <w:tab/>
        <w:t>fr Rejmyre 60</w:t>
        <w:tab/>
        <w:t>t V. Haninge-62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Inga Lovisa Persdtr</w:t>
        <w:tab/>
        <w:t>1840-02-28 sked</w:t>
        <w:tab/>
        <w:t>fr Svarttorp-60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Augusta Andersdtr</w:t>
        <w:tab/>
        <w:t>1840-02-07 ö.v.</w:t>
        <w:tab/>
        <w:t>fr Torp-61</w:t>
        <w:tab/>
        <w:t>t Mullsäter-62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Karolina Bjur</w:t>
        <w:tab/>
        <w:t>1849-01-04 regna</w:t>
        <w:tab/>
        <w:t>fr Regna-62</w:t>
        <w:tab/>
        <w:t>t Hageby-63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Johanna Ramsten</w:t>
        <w:tab/>
        <w:t>1841-03-10 sked</w:t>
        <w:tab/>
        <w:t>fr Rejmyre-62</w:t>
        <w:tab/>
        <w:t>t Skärfors-63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Charlotta Nordqvist</w:t>
        <w:tab/>
        <w:t>1846-03-07 sked</w:t>
        <w:tab/>
        <w:t>fr Ängstugan-62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Abraham Zetterberg</w:t>
        <w:tab/>
        <w:t>1840-12-18 kil</w:t>
        <w:tab/>
        <w:t>fr Vedum-63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August Andersson</w:t>
        <w:tab/>
        <w:t>1840-05-05 sked</w:t>
        <w:tab/>
        <w:t>fr Fågelvik-62</w:t>
        <w:tab/>
        <w:t>t Fågelvik-63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Olofsson</w:t>
        <w:tab/>
        <w:t>1844-09-25 sked</w:t>
        <w:tab/>
        <w:t>fr sid 98-60</w:t>
        <w:tab/>
        <w:t>t V. Haninge-62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Olofsson</w:t>
        <w:tab/>
        <w:t>1833-05-20 sked</w:t>
        <w:tab/>
        <w:t>fr Brenäs-57</w:t>
        <w:tab/>
        <w:t>t V.V.-62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Andersdtr</w:t>
        <w:tab/>
        <w:t>1833-12-28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 Gustaf</w:t>
        <w:tab/>
        <w:t>1854-03-30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Fredrik</w:t>
        <w:tab/>
        <w:t>1857-07-13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Lovisa</w:t>
        <w:tab/>
        <w:t>1859-07-06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Kristina</w:t>
        <w:tab/>
        <w:t>1861-05-04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pPr>
      <w:r>
        <w:rPr>
          <w:rFonts w:cs="Times New Roman" w:ascii="Times New Roman" w:hAnsi="Times New Roman"/>
          <w:sz w:val="24"/>
          <w:szCs w:val="24"/>
        </w:rPr>
        <w:t>Karl August Lagerblom</w:t>
        <w:tab/>
        <w:t>1834-09-12 säby</w:t>
        <w:tab/>
        <w:t>fr V.V.-62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Kusken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Hindorff</w:t>
        <w:tab/>
        <w:t>1829-10-31 v.v. g.-59</w:t>
        <w:tab/>
        <w:t>fr Sillsjö-58</w:t>
        <w:tab/>
        <w:t>t Bodarne-60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Fredrika Björn</w:t>
        <w:tab/>
        <w:t>1834-12-30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Fredrik</w:t>
        <w:tab/>
        <w:t>1860-07-07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Kusken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Jan Erik Olsson</w:t>
        <w:tab/>
        <w:t>1830-06-13 ö.v. g.-60</w:t>
        <w:tab/>
        <w:t>fr Ö.V.-60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Eva Lotta Andersdtr</w:t>
        <w:tab/>
        <w:t>1828-06-15 lerbo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h.oä.s. Albert Fredrik</w:t>
        <w:tab/>
        <w:t>1856-09-06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Charlotta</w:t>
        <w:tab/>
        <w:t>1861-12-09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97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Tegelslagaren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Larsson</w:t>
        <w:tab/>
        <w:t>1816-04-26 v.v.</w:t>
        <w:tab/>
        <w:t>fr V.V.-38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tab/>
        <w:t>1812-10-29 julita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w:t>
        <w:tab/>
        <w:t>1845-09-26 sked</w:t>
        <w:tab/>
        <w:tab/>
        <w:t>t Axsjötorp-62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Erik Eriksson</w:t>
        <w:tab/>
        <w:t>1808-05-02 v.v.</w:t>
        <w:tab/>
        <w:t>fr Tisenhult-43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1806-02-11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Petter Eriksson</w:t>
        <w:tab/>
        <w:t>1834-09-17 sked g.-59</w:t>
        <w:tab/>
        <w:t>fr Svanviken-58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Kristina Persdtr</w:t>
        <w:tab/>
        <w:t>1833            v.v.</w:t>
        <w:tab/>
        <w:t>fr Björnhult-59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1861-02-28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Olof Larsson</w:t>
        <w:tab/>
        <w:t>1806-04-01 sked</w:t>
        <w:tab/>
        <w:t>fr Arvidstorp-39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Mårtensdtr</w:t>
        <w:tab/>
        <w:t>1796-11-28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1844-09-25 sked</w:t>
        <w:tab/>
        <w:tab/>
        <w:t>t Johanneslund-60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1847-07-25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Aron Zetterberg</w:t>
        <w:tab/>
        <w:t>1830-09-11 kil g.-57</w:t>
        <w:tab/>
        <w:t>fr Mosjö-59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Lisa Andersdtr</w:t>
        <w:tab/>
        <w:t>1831-10-04 nora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Emil</w:t>
        <w:tab/>
        <w:t>1857-09-28 ?</w:t>
        <w:tab/>
        <w:t>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August Leonard</w:t>
        <w:tab/>
        <w:t>1857-09-28 ?</w:t>
        <w:tab/>
        <w:t>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Emelie Leonora</w:t>
        <w:tab/>
        <w:t>1860-03-09 sked</w:t>
        <w:tab/>
        <w:tab/>
        <w:t>död 1860-05-05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Hilma Rosina</w:t>
        <w:tab/>
        <w:t>1861-07-13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Muraren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Adolf Karlsson</w:t>
        <w:tab/>
        <w:t xml:space="preserve">1832-02-09 sked </w:t>
        <w:tab/>
        <w:t>fr Sthlm.-62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Johanna Åkerlund</w:t>
        <w:tab/>
        <w:t>1825-05-29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Axel</w:t>
        <w:tab/>
        <w:t>1858-03-23 sth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Axelina Albertina</w:t>
        <w:tab/>
        <w:t>1860-06-10 sth</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Johanna Maria</w:t>
        <w:tab/>
        <w:t>1863-03-03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A1:22 1864-71 sid 114-119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2 mantal Frälse säteri Johannislund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Disponent Välborne Herr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Sperling Leonard Vilhelm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Gyllenkrok</w:t>
        <w:tab/>
        <w:t>1830-12-30 regna g.-56 fr Regna-31</w:t>
        <w:tab/>
        <w:t>t Sillsjö-68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Fru Tekla Charlotta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Gyllenkrok f. Lindeberg</w:t>
        <w:tab/>
        <w:t>1836-09-02 hjorted</w:t>
        <w:tab/>
        <w:t>fr Regna-56</w:t>
      </w:r>
    </w:p>
    <w:p>
      <w:pPr>
        <w:pStyle w:val="Normal"/>
        <w:tabs>
          <w:tab w:val="left" w:pos="2835" w:leader="none"/>
          <w:tab w:val="left" w:pos="5103" w:leader="none"/>
          <w:tab w:val="left" w:pos="6804" w:leader="none"/>
        </w:tabs>
        <w:rPr/>
      </w:pPr>
      <w:r>
        <w:rPr>
          <w:rFonts w:cs="Times New Roman" w:ascii="Times New Roman" w:hAnsi="Times New Roman"/>
          <w:sz w:val="24"/>
          <w:szCs w:val="24"/>
        </w:rPr>
        <w:t>d. Hedvig Tekla Henriette</w:t>
        <w:tab/>
        <w:t>1857-02-19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Tekla Rosa Charlotte</w:t>
        <w:tab/>
        <w:t>1859-12-06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Märta Sofia</w:t>
        <w:tab/>
        <w:t>1864-08-08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Magdalena</w:t>
        <w:tab/>
        <w:t>1865-07-20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Marina Matilda</w:t>
        <w:tab/>
        <w:t>1866-08-02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Demoiselle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Elis Gustafsson</w:t>
        <w:tab/>
        <w:t>1844-03-11 vesterum</w:t>
        <w:tab/>
        <w:t>fr Nrkp.-63</w:t>
        <w:tab/>
        <w:t>t Skönberga-66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Laura Himberg</w:t>
        <w:tab/>
        <w:t>1837-09-17 sth</w:t>
        <w:tab/>
        <w:t>fr Hölö-66</w:t>
        <w:tab/>
        <w:t>t Mariefred-67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Jungfru</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Karolina Albertina Düring</w:t>
        <w:tab/>
        <w:t>1836-04-14 lemestad</w:t>
        <w:tab/>
        <w:t>fr Vårdinge-63</w:t>
        <w:tab/>
        <w:t>t Uppsala-65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Mejerinnor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Hilda Josefina Volberg</w:t>
        <w:tab/>
        <w:t>1842-04-26 öjaby</w:t>
        <w:tab/>
        <w:t>fr Slaka-64</w:t>
        <w:tab/>
        <w:t>t Söderköping-65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Hedvig Gustava Eriksdtr</w:t>
        <w:tab/>
        <w:t>1830-11-01 glanshammar fr Bo-65</w:t>
        <w:tab/>
        <w:t>t Ringkarlsby-67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Eva Katarina Olofsson</w:t>
        <w:tab/>
        <w:t>1838-06-02 nrkp</w:t>
        <w:tab/>
        <w:t>fr Nrkp.-67</w:t>
        <w:tab/>
        <w:t>t Alingsås-68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Jungfru</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Greta Lovisa Brusén</w:t>
        <w:tab/>
        <w:t>1843-11-13 appuna</w:t>
        <w:tab/>
        <w:t>fr Finnerödja-65</w:t>
        <w:tab/>
        <w:t>t Väderstad-66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Boende vid Johanneslund men skriven här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Mejerissan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Maria Jonsson</w:t>
        <w:tab/>
        <w:t>1825-11-11 edsberg</w:t>
        <w:tab/>
        <w:t>fr Alingsås-67</w:t>
        <w:tab/>
        <w:t>t Alingsås-68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Elev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Charlotta Björn</w:t>
        <w:tab/>
        <w:t>1844-04-27 sked</w:t>
        <w:tab/>
        <w:t>fr Lövöna-67</w:t>
        <w:tab/>
        <w:t>t Blacksta-68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August Lagerblom</w:t>
        <w:tab/>
        <w:t>1834-09-12 säby</w:t>
        <w:tab/>
        <w:t>fr V.V.-62</w:t>
        <w:tab/>
        <w:t>t Eriksberg-65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Abraham Zetterberg</w:t>
        <w:tab/>
        <w:t>1840-12-18 kil</w:t>
        <w:tab/>
        <w:t>fr Vedum-63</w:t>
        <w:tab/>
        <w:t>t Öna-66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Gustaf Olsson</w:t>
        <w:tab/>
        <w:t>1841-01-16 ö.v.</w:t>
        <w:tab/>
        <w:t>fr Torp-64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Hansson</w:t>
        <w:tab/>
        <w:t>1839-11-24 sked g.-67</w:t>
        <w:tab/>
        <w:t>fr Knektstugan-65 t V.V.-67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Johanna Augusta Åkerblom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Pigor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Lovisa Bergström</w:t>
        <w:tab/>
        <w:t>1844-10-29 regna</w:t>
        <w:tab/>
        <w:t>fr Regna-57</w:t>
        <w:tab/>
        <w:t>t Regna-66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Inga Lovisa Persdtr</w:t>
        <w:tab/>
        <w:t>1840-02-28 sked</w:t>
        <w:tab/>
        <w:t>fr Svarttorp-60</w:t>
        <w:tab/>
        <w:t>t Ruda-65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Charlotta Nordqvist</w:t>
        <w:tab/>
        <w:t>1846-03-07 sked</w:t>
        <w:tab/>
        <w:t>fr Ängstugan-62</w:t>
        <w:tab/>
        <w:t>t Ö.V.-64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Johanna Sofia Lindgren</w:t>
        <w:tab/>
        <w:t>1838-01-13 s.vi</w:t>
        <w:tab/>
        <w:t>fr Sthlm.-64</w:t>
        <w:tab/>
        <w:t>t Ö.V.-67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Fredrika Esping</w:t>
        <w:tab/>
        <w:t>1836           nyköping</w:t>
        <w:tab/>
        <w:t>fr Nrkp.-64</w:t>
        <w:tab/>
        <w:t>t Nrkp.-66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Stina Jonsdtr</w:t>
        <w:tab/>
        <w:t>1838-03-12</w:t>
        <w:tab/>
        <w:t>fr V.V.-65</w:t>
        <w:tab/>
        <w:t>t Björnhult-66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Klara Matilda Norgren</w:t>
        <w:tab/>
        <w:t>1843-08-19 sollentuna</w:t>
        <w:tab/>
        <w:t>fr Sthlm.-66</w:t>
        <w:tab/>
        <w:t>t sid 117-68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Persdtr</w:t>
        <w:tab/>
        <w:t>1831-09-03 nora</w:t>
        <w:tab/>
        <w:t>fr Öna-66</w:t>
        <w:tab/>
        <w:t>t Hallsberg-68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Andersdtr</w:t>
        <w:tab/>
        <w:t>1845-04-21 bo</w:t>
        <w:tab/>
        <w:t>fr Bo-66</w:t>
        <w:tab/>
        <w:t>t Nrkp-68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Kristina Gustafsdtr Tyrstedt</w:t>
        <w:tab/>
        <w:t>1841-08-28 bo</w:t>
        <w:tab/>
        <w:t>fr V.V.-66</w:t>
        <w:tab/>
        <w:t>t ?-67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Sofia Vilhelmina Svartz</w:t>
        <w:tab/>
        <w:t>1850-09-06 nrk</w:t>
        <w:tab/>
        <w:t>fr Hagby-67</w:t>
        <w:tab/>
        <w:t>t Nrkp.-68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Augusta Haeffler</w:t>
        <w:tab/>
        <w:t>1851-03-23 sked</w:t>
        <w:tab/>
        <w:t>fr Torp-70</w:t>
        <w:tab/>
        <w:t>t Kjula-71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Karolina Sandberg</w:t>
        <w:tab/>
        <w:t>1836-05-26 sköllersta</w:t>
        <w:tab/>
        <w:t>fr Öna-70</w:t>
        <w:tab/>
        <w:t>t Värmland-71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 Olof Öberg</w:t>
        <w:tab/>
        <w:t>1866-05-28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Greta Olofsdtr</w:t>
        <w:tab/>
        <w:t>1851-09-27 sked</w:t>
        <w:tab/>
        <w:t>fr Arvidstorp-71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Kusken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Jan Erik Olofsson</w:t>
        <w:tab/>
        <w:t>1830-06-13 ö.v. g.-60</w:t>
        <w:tab/>
        <w:t>fr Ö.V.-60</w:t>
        <w:tab/>
        <w:t>t Skönberga-68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Eva Lotta Andersdtr</w:t>
        <w:tab/>
        <w:t>1828-06-15 lerbo</w:t>
        <w:tab/>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h.oä.s. Albert Fredrik</w:t>
        <w:tab/>
        <w:t>1856-09-06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Charlotta</w:t>
        <w:tab/>
        <w:t>1861-12-09 sked</w:t>
        <w:tab/>
        <w:tab/>
        <w:t>död 1864-12-25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Augusta Amanda</w:t>
        <w:tab/>
        <w:t>1864-08-29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Johan Arvid</w:t>
        <w:tab/>
        <w:t>1867-12-12 sked</w:t>
        <w:tab/>
        <w:tab/>
        <w:t>död 1868-01-28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u w:val="single"/>
        </w:rPr>
        <w:t>Tegelslagaren</w:t>
      </w:r>
      <w:r>
        <w:rPr>
          <w:rFonts w:cs="Times New Roman" w:ascii="Times New Roman" w:hAnsi="Times New Roman"/>
          <w:sz w:val="24"/>
          <w:szCs w:val="24"/>
        </w:rPr>
        <w:t xml:space="preserve"> Daglönare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Larsson</w:t>
        <w:tab/>
        <w:t>1816-04-26 v.v.</w:t>
        <w:tab/>
        <w:t>fr V.V.-38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tab/>
        <w:t>1812-10-29 julita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Erik Eriksson</w:t>
        <w:tab/>
        <w:t>1808-05-02 v.v.</w:t>
        <w:tab/>
        <w:t>fr Tisenhult-43</w:t>
        <w:tab/>
        <w:t>t Berget Torp-65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1806-02-11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Gustaf Olofsson</w:t>
        <w:tab/>
        <w:t>1837-05-29 sked</w:t>
        <w:tab/>
        <w:t>fr V.Haninge.64</w:t>
        <w:tab/>
        <w:t>t Mullsäter-65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Karolina Kristina Haeffler</w:t>
        <w:tab/>
        <w:t>1838-06-04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Gustaf</w:t>
        <w:tab/>
        <w:t>1863-04-04 v.haninge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Kristina</w:t>
        <w:tab/>
        <w:t>1864-09-10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Olof Larsson</w:t>
        <w:tab/>
        <w:t>1806-04-01 sked</w:t>
        <w:tab/>
        <w:t>fr Arvidstorp-39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Mårtensdtr</w:t>
        <w:tab/>
        <w:t>1796-11-28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1847-07-25 sked</w:t>
        <w:tab/>
        <w:tab/>
        <w:t>t Torp-64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Aron Zetterberg</w:t>
        <w:tab/>
        <w:t>1830-09-11 kil g.-57</w:t>
        <w:tab/>
        <w:t>fr Mosjö-59</w:t>
        <w:tab/>
        <w:t>t Nora-66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Lisa Andersdtr</w:t>
        <w:tab/>
        <w:t>1831-10-04 nora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Emil</w:t>
        <w:tab/>
        <w:t>1857-09-28 ?</w:t>
        <w:tab/>
        <w:t>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August Leonard</w:t>
        <w:tab/>
        <w:t>1857-09-28 ?</w:t>
        <w:tab/>
        <w:t>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Hilma Rosina</w:t>
        <w:tab/>
        <w:t>1861-07-13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Alfrid</w:t>
        <w:tab/>
        <w:t>1864-04-24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Anders Malmsten</w:t>
        <w:tab/>
        <w:t>1831-11-06 jonsberg g.-54 fr Regna-65</w:t>
        <w:tab/>
        <w:t>t Regna-66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Kristina Andersdtr</w:t>
        <w:tab/>
        <w:t>1825-01-17 tunaberg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oä.s. Johan Erik</w:t>
        <w:tab/>
        <w:t>1850-03-25 bergshammar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 Adolf</w:t>
        <w:tab/>
        <w:t>1855-04-06 s:t anna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Oskar Sigfrid</w:t>
        <w:tab/>
        <w:t>1860-02-17 skällvik</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August Andersson</w:t>
        <w:tab/>
        <w:t>1840-05-05 sked g.-68</w:t>
        <w:tab/>
        <w:t>fr Sthlm.-67</w:t>
        <w:tab/>
        <w:t>t Fågelviken-70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Klara Matilda Norgren</w:t>
        <w:tab/>
        <w:t>1843-08-14 sollentuna</w:t>
        <w:tab/>
        <w:t>fr sid 115-68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August</w:t>
        <w:tab/>
        <w:t>1868-09-26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Erik</w:t>
        <w:tab/>
        <w:t>1870-05-25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Muraren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Adolf Karlsson</w:t>
        <w:tab/>
        <w:t xml:space="preserve">1832-02-09 sked g.-57 </w:t>
        <w:tab/>
        <w:t>fr Sthlm.-62</w:t>
        <w:tab/>
        <w:t>t Ö.V.-69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Johanna Åkerlund</w:t>
        <w:tab/>
        <w:t>1825-05-29 ö.v.</w:t>
        <w:tab/>
        <w:tab/>
        <w:t>död 1868-05-23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Axel</w:t>
        <w:tab/>
        <w:t>1858-03-23 sth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Axelina Albertina</w:t>
        <w:tab/>
        <w:t>1860-06-10 sth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Johanna Maria</w:t>
        <w:tab/>
        <w:t>1863-03-03 sked</w:t>
        <w:tab/>
        <w:tab/>
        <w:t>död 1866-10-14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Adolf Leonard</w:t>
        <w:tab/>
        <w:t>1864-09-28 sked</w:t>
        <w:tab/>
        <w:tab/>
        <w:t>död 1866-10-07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Maria Charlotta</w:t>
        <w:tab/>
        <w:t>1867-05-05 sked</w:t>
        <w:tab/>
        <w:tab/>
        <w:t>död 1867-09-01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Smeden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Fredrik Björn</w:t>
        <w:tab/>
        <w:t>1841-12-16 sked g.-64</w:t>
        <w:tab/>
        <w:t>fr Lövöna-64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Hedda Lotta Andersdtr</w:t>
        <w:tab/>
        <w:t>1844-06-08 sked</w:t>
        <w:tab/>
        <w:t>fr Frängsäter-64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Elina Charlotta</w:t>
        <w:tab/>
        <w:t>1865-11-04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Alma Lovisa</w:t>
        <w:tab/>
        <w:t>1868-01-20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Matilda</w:t>
        <w:tab/>
        <w:t>1870-12-13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Tegelslagaren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Elias Hansson</w:t>
        <w:tab/>
        <w:t>1816-05-08 skärkind g.-47 fr Ö.Eneby-65 t Nrkp.-66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Lovisa Gustafsdtr</w:t>
        <w:tab/>
        <w:t>1827-12-18 v.husby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Lovisa</w:t>
        <w:tab/>
        <w:t>1847-10-29 drothem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Kristina Charlotta</w:t>
        <w:tab/>
        <w:t>1850-06-21 drothem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Johanna Fredrika</w:t>
        <w:tab/>
        <w:t>1853-07-29 skärkind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Karolina Vilhelmina</w:t>
        <w:tab/>
        <w:t>1856-10-26 v.husby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Elias Rickard</w:t>
        <w:tab/>
        <w:t>1865-02-09 ö.eneby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Gustaf Larsson</w:t>
        <w:tab/>
        <w:t xml:space="preserve">1830-12-20 v.v. </w:t>
        <w:tab/>
        <w:t>fr Brenäs-65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Stina Andersdtr</w:t>
        <w:tab/>
        <w:t>1833-12-10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Lovisa</w:t>
        <w:tab/>
        <w:t>1856-12-06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Alfrid</w:t>
        <w:tab/>
        <w:t>1860-01-08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Gustaf Eriksson</w:t>
        <w:tab/>
        <w:t>1843-03-03 sked g.-66</w:t>
        <w:tab/>
        <w:t>fr Hagen-66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Lotta Eriksdtr</w:t>
        <w:tab/>
        <w:t>1841-07-17 sked</w:t>
        <w:tab/>
        <w:t>fr Arvidstorp-66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w:t>
        <w:tab/>
        <w:t>1866-04-20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Kristina</w:t>
        <w:tab/>
        <w:t>1871-07-31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Sven Bengtsson</w:t>
        <w:tab/>
        <w:t>1811-10-16 svennevad</w:t>
        <w:tab/>
        <w:t>fr Brenäs-67</w:t>
        <w:tab/>
        <w:t>död 1870-03-16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Hellmark</w:t>
        <w:tab/>
        <w:t>1820-01-17 hällestad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Sofia</w:t>
        <w:tab/>
        <w:t>1857-07-03 sked</w:t>
        <w:tab/>
        <w:tab/>
        <w:t>t Karlskoga-71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w:t>
        <w:tab/>
        <w:t>1859-08-12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Fiskaren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Gustaf Qvarfot</w:t>
        <w:tab/>
        <w:t>1831-02-15 sked g.-59</w:t>
        <w:tab/>
        <w:t>fr Sillsjö-67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Sofia Åqvist</w:t>
        <w:tab/>
        <w:t>1842-03-19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Sofia Erika Kristina</w:t>
        <w:tab/>
        <w:t>1860-01-24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Beda Amanda</w:t>
        <w:tab/>
        <w:t>1863-05-18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Fritiof Albin</w:t>
        <w:tab/>
        <w:t>1866-06-10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Hjalmar</w:t>
        <w:tab/>
        <w:t>1869-02-28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Hulda Olivia</w:t>
        <w:tab/>
        <w:t>1870-10-04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A1:23 1872-79 sid 430-435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2 mantal Frälse säteri Johannislund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Äger och brukar Handlaren Albert Söderholms änka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Mamsell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Sofia Vilh. Bäckman</w:t>
        <w:tab/>
        <w:t>1844-02-09 karbenning</w:t>
        <w:tab/>
        <w:t>fr Lindesberg-77</w:t>
        <w:tab/>
        <w:t>t V. Fernebo-79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Pigor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Greta Olofsdtr</w:t>
        <w:tab/>
        <w:t>1851-09-27 sked</w:t>
        <w:tab/>
        <w:t>fr Arvidstorp-71</w:t>
        <w:tab/>
        <w:t>t Skärkind-75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Johanna Larsdtr</w:t>
        <w:tab/>
        <w:t>1834-06-07 kärna</w:t>
        <w:tab/>
        <w:t>fr Kimstad-71</w:t>
        <w:tab/>
        <w:t>t Ö.V.-72</w:t>
      </w:r>
    </w:p>
    <w:p>
      <w:pPr>
        <w:pStyle w:val="Normal"/>
        <w:tabs>
          <w:tab w:val="left" w:pos="2835" w:leader="none"/>
          <w:tab w:val="left" w:pos="5103" w:leader="none"/>
          <w:tab w:val="left" w:pos="6804" w:leader="none"/>
        </w:tabs>
        <w:rPr/>
      </w:pPr>
      <w:r>
        <w:rPr>
          <w:rFonts w:cs="Times New Roman" w:ascii="Times New Roman" w:hAnsi="Times New Roman"/>
          <w:sz w:val="24"/>
          <w:szCs w:val="24"/>
        </w:rPr>
        <w:t>Stina Lisa Alderin</w:t>
        <w:tab/>
        <w:t>1844-12-15 ekshärad</w:t>
        <w:tab/>
        <w:t>fr Ore Falun-71</w:t>
        <w:tab/>
        <w:t>t Ö.V.-73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Sofia Karlsdtr</w:t>
        <w:tab/>
        <w:t>1844-05-18 locknevi</w:t>
        <w:tab/>
        <w:t>fr Gryt-72</w:t>
        <w:tab/>
        <w:t>t Hallingeberg-73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Lisa Salomonsdtr</w:t>
        <w:tab/>
        <w:t>1834-12-21 ljung</w:t>
        <w:tab/>
        <w:t>fr Slaka-72</w:t>
        <w:tab/>
        <w:t>t gården-78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Eva Lotta Gustafsdtr</w:t>
        <w:tab/>
        <w:t>1852-10-04 blacksta</w:t>
        <w:tab/>
        <w:t>fr Floda-73</w:t>
        <w:tab/>
        <w:t>t gården-74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Inga Sofia Gustafsdtr</w:t>
        <w:tab/>
        <w:t>1853-11-14 sköllersta</w:t>
        <w:tab/>
        <w:t>fr Risinge-73</w:t>
        <w:tab/>
        <w:t>t Sköllersta-74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Johanna Eleonora Dahl</w:t>
        <w:tab/>
        <w:t>1852-07-24 stjärnorp</w:t>
        <w:tab/>
        <w:t>fr Hällestad-74</w:t>
        <w:tab/>
        <w:t>t Sthlm.-75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Charlotta Andersdtr</w:t>
        <w:tab/>
        <w:t>1848-07-10 ö.eneby</w:t>
        <w:tab/>
        <w:t>fr Ö.Eneby-74</w:t>
        <w:tab/>
        <w:t>t Sthlm.-75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Kristina Olofsdtr</w:t>
        <w:tab/>
        <w:t>1847-03-17 sked</w:t>
        <w:tab/>
        <w:t>fr Arvidstorp-75</w:t>
        <w:tab/>
        <w:t>t Hagen-77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Karolina Alb. Qvarfordt</w:t>
        <w:tab/>
        <w:t>1850-01-02 sked</w:t>
        <w:tab/>
        <w:t>fr Knektstugan-75 t sid 432-78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oä.d. Hilma Karolina</w:t>
        <w:tab/>
        <w:t>1877-04-30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Stina Lisa Alderin</w:t>
        <w:tab/>
        <w:t>1844-12-15 ekshärad</w:t>
        <w:tab/>
        <w:t>fr Risinge-75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Andersdtr</w:t>
        <w:tab/>
        <w:t>1858-07-05 sked</w:t>
        <w:tab/>
        <w:t>fr Ötorp-77</w:t>
        <w:tab/>
        <w:t>t Torp-78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Matilda Karlsdtr</w:t>
        <w:tab/>
        <w:t>1862-01-21 sked</w:t>
        <w:tab/>
        <w:t>fr Ö.V.-78</w:t>
        <w:tab/>
        <w:t>t Torp-79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Amalia Persdtr</w:t>
        <w:tab/>
        <w:t>1858-09-03 vallerstad</w:t>
        <w:tab/>
        <w:t>fr Nrkp.-78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Stina Lotta Persdtr</w:t>
        <w:tab/>
        <w:t>1857-09-14 sked</w:t>
        <w:tab/>
        <w:t>fr Bäcken-79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Andersdtr</w:t>
        <w:tab/>
        <w:t>1858-07-05 sked</w:t>
        <w:tab/>
        <w:t>fr Torp-79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432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Olsson</w:t>
        <w:tab/>
        <w:t>1841-01-16 ö.v. g.-74</w:t>
        <w:tab/>
        <w:t>fr Torp-64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Eva Lotta Gustafsdtr</w:t>
        <w:tab/>
        <w:t>1852-10-04 blacksta</w:t>
        <w:tab/>
        <w:t>fr gården-74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Charlotta</w:t>
        <w:tab/>
        <w:t>1875-08-24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Gustaf</w:t>
        <w:tab/>
        <w:t>1878-03-16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Augusta Olsdtr</w:t>
        <w:tab/>
        <w:t>1846-09-06 ö.v.</w:t>
        <w:tab/>
        <w:t>fr Ö.V.-71</w:t>
        <w:tab/>
        <w:t>t Axsjövik-74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oä.d. Ida</w:t>
        <w:tab/>
        <w:t>1867-04-13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oä.s. Alfred</w:t>
        <w:tab/>
        <w:t>1873-05-18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Hansson</w:t>
        <w:tab/>
        <w:t>1839-11-24 sked g.-71</w:t>
        <w:tab/>
        <w:t>fr V.V.-71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Johanna Aug. Åkerblad</w:t>
        <w:tab/>
        <w:t>1848-09-02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Axel</w:t>
        <w:tab/>
        <w:t>1875-10-05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1854-11-20 sked</w:t>
        <w:tab/>
        <w:t>fr Hagen-72</w:t>
        <w:tab/>
        <w:t>t Hagen-73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Johan Storm</w:t>
        <w:tab/>
        <w:t>1847-01-23 sked</w:t>
        <w:tab/>
        <w:t>fr Torp-73</w:t>
        <w:tab/>
        <w:t>t Skönberga-74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Erik Gustaf Karlsson</w:t>
        <w:tab/>
        <w:t>1856-01-05 sked g.-78</w:t>
        <w:tab/>
        <w:t>fr Svartviken-74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Karolina Alb. Qvarfordt</w:t>
        <w:tab/>
        <w:t>1850-01-02 sked</w:t>
        <w:tab/>
        <w:t>fr sid 430-78</w:t>
      </w:r>
    </w:p>
    <w:p>
      <w:pPr>
        <w:pStyle w:val="Normal"/>
        <w:tabs>
          <w:tab w:val="left" w:pos="2835" w:leader="none"/>
          <w:tab w:val="left" w:pos="5103" w:leader="none"/>
          <w:tab w:val="left" w:pos="6804" w:leader="none"/>
        </w:tabs>
        <w:rPr/>
      </w:pPr>
      <w:r>
        <w:rPr>
          <w:rFonts w:cs="Times New Roman" w:ascii="Times New Roman" w:hAnsi="Times New Roman"/>
          <w:sz w:val="24"/>
          <w:szCs w:val="24"/>
        </w:rPr>
        <w:t>h. oä.d. Hilma Karolina</w:t>
        <w:tab/>
        <w:t>1877-04-30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Ferdinand</w:t>
        <w:tab/>
        <w:t>1878-06-18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goss. Lars Gustaf Johansson</w:t>
        <w:tab/>
        <w:t>1865-05-16 v.v.</w:t>
        <w:tab/>
        <w:t>fr V.V.-79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433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Larsson</w:t>
        <w:tab/>
        <w:t>1816-04-26 v.v.</w:t>
        <w:tab/>
        <w:t>fr V.V.-38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tab/>
        <w:t>1812-10-29 julita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Olof Larsson</w:t>
        <w:tab/>
        <w:t>1806-04-01 sked</w:t>
        <w:tab/>
        <w:t>fr Arvidstorp-39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Mårtensdtr</w:t>
        <w:tab/>
        <w:t>1796-11-28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Anna Hellmark</w:t>
        <w:tab/>
        <w:t>1820-01-17 hällestad</w:t>
        <w:tab/>
        <w:t>änka-70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Svensson</w:t>
        <w:tab/>
        <w:t>1859-08-12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Andersson</w:t>
        <w:tab/>
        <w:t>1833-02-20 v.v.</w:t>
        <w:tab/>
        <w:t>fr Finntorp-75</w:t>
      </w:r>
    </w:p>
    <w:p>
      <w:pPr>
        <w:pStyle w:val="Normal"/>
        <w:tabs>
          <w:tab w:val="left" w:pos="2835" w:leader="none"/>
          <w:tab w:val="left" w:pos="5103" w:leader="none"/>
          <w:tab w:val="left" w:pos="6804" w:leader="none"/>
        </w:tabs>
        <w:rPr/>
      </w:pPr>
      <w:r>
        <w:rPr>
          <w:rFonts w:cs="Times New Roman" w:ascii="Times New Roman" w:hAnsi="Times New Roman"/>
          <w:sz w:val="24"/>
          <w:szCs w:val="24"/>
        </w:rPr>
        <w:t>h. Anna Greta Eriksdtr</w:t>
        <w:tab/>
        <w:t>1833-12-04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Kristina</w:t>
        <w:tab/>
        <w:t>1861-09-09 sked</w:t>
        <w:tab/>
        <w:tab/>
        <w:t>t Skärfors-78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Maria</w:t>
        <w:tab/>
        <w:t>1864-04-27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Gustaf Qvarfot</w:t>
        <w:tab/>
        <w:t>1831-02-15 sked g.-59</w:t>
        <w:tab/>
        <w:t>fr Sillsjö-67</w:t>
        <w:tab/>
        <w:t>t Kvarntorp-75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Sofia Åqvist</w:t>
        <w:tab/>
        <w:t>1842-03-19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Sofia Erika Kristina</w:t>
        <w:tab/>
        <w:t>1860-01-24 sked</w:t>
        <w:tab/>
        <w:tab/>
        <w:t>t V.V.-75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Beda Amanda</w:t>
        <w:tab/>
        <w:t>1863-05-18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Fritiof Albin</w:t>
        <w:tab/>
        <w:t>1866-06-10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Hjalmar</w:t>
        <w:tab/>
        <w:t>1869-02-28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Hulda Olivia</w:t>
        <w:tab/>
        <w:t>1870-10-04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Mauritz</w:t>
        <w:tab/>
        <w:t>1873-08-29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1854-11-20 sked g.-78</w:t>
        <w:tab/>
        <w:t>fr Hagen-75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Lisa Salomonsdtr</w:t>
        <w:tab/>
        <w:t>1834-12-21 ljung</w:t>
        <w:tab/>
        <w:t>fr Sid 430-78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Alfred</w:t>
        <w:tab/>
        <w:t>1879-04-27 sked</w:t>
        <w:tab/>
        <w:tab/>
        <w:t>död 1879-07-24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Smeden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Fredrik Björn</w:t>
        <w:tab/>
        <w:t>1841-12-16 sked g.-64</w:t>
        <w:tab/>
        <w:t>fr Lövöna-64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Hedda Lotta Andersdtr</w:t>
        <w:tab/>
        <w:t>1844-06-08 sked</w:t>
        <w:tab/>
        <w:t>fr Frängsäter-64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Elina Charlotta</w:t>
        <w:tab/>
        <w:t>1865-11-04 sked</w:t>
        <w:tab/>
        <w:tab/>
        <w:t>t Sthlm.-77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Alma Lovisa</w:t>
        <w:tab/>
        <w:t>1868-01-20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Matilda</w:t>
        <w:tab/>
        <w:t>1870-12-13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Teodor</w:t>
        <w:tab/>
        <w:t>1873-04-21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Tekla Maria</w:t>
        <w:tab/>
        <w:t>1876-01-22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Leonard</w:t>
        <w:tab/>
        <w:t>1878-09-21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Viktor Larsson</w:t>
        <w:tab/>
        <w:t>1861-03-22 sked</w:t>
        <w:tab/>
        <w:t>fr Vadbo-73</w:t>
        <w:tab/>
        <w:t>t Ö.V.-78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Redlund</w:t>
        <w:tab/>
        <w:t>1861-11-28 ö.v.</w:t>
        <w:tab/>
        <w:t>fr Floda-79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435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Gustaf Larsson</w:t>
        <w:tab/>
        <w:t xml:space="preserve">1830-12-20 v.v. </w:t>
        <w:tab/>
        <w:t>fr Brenäs-65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Stina Andersdtr</w:t>
        <w:tab/>
        <w:t>1833-12-10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Lovisa</w:t>
        <w:tab/>
        <w:t>1856-12-06 regna</w:t>
        <w:tab/>
        <w:tab/>
        <w:t>t Sillsjötorp-73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Alfrid</w:t>
        <w:tab/>
        <w:t>1860-01-08 regna</w:t>
        <w:tab/>
        <w:tab/>
        <w:t>t Öna-76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Gustaf Eriksson</w:t>
        <w:tab/>
        <w:t>1843-03-03 sked g.-66</w:t>
        <w:tab/>
        <w:t>fr Hagen-66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Lotta Eriksdtr</w:t>
        <w:tab/>
        <w:t>1841-07-17 sked</w:t>
        <w:tab/>
        <w:t>fr Arvidstorp-66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w:t>
        <w:tab/>
        <w:t>1866-04-20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Kristina</w:t>
        <w:tab/>
        <w:t>1871-07-31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Hulda Charlotta</w:t>
        <w:tab/>
        <w:t>1877-06-19 sked</w:t>
        <w:tab/>
        <w:tab/>
        <w:t>död 1878-03-25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Emil</w:t>
        <w:tab/>
        <w:t>1879-02-11 sked</w:t>
        <w:tab/>
        <w:tab/>
        <w:t>död 1879-06-21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Olsson</w:t>
        <w:tab/>
        <w:t>1849-03-09 sked g.-75</w:t>
        <w:tab/>
        <w:t>fr Arvidstorp-75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Petersdtr</w:t>
        <w:tab/>
        <w:t>1856-10-01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Oskar</w:t>
        <w:tab/>
        <w:t>1878-02-07 sked</w:t>
        <w:tab/>
        <w:tab/>
        <w:t>död 1878-04-22</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A1:27 1880-86 sid 592-598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2 mantal Frälse säteri Johannislund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Äger och brukar Handlaren Albert Söderholms änka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Pigor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Amalia Persdtr</w:t>
        <w:tab/>
        <w:t>1858-09-03 vallerstad</w:t>
        <w:tab/>
        <w:t>fr Nrkp.-78</w:t>
        <w:tab/>
        <w:t>t Vallerstad-81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Stina Lisa Alderin</w:t>
        <w:tab/>
        <w:t>1844-12-15 ekshärad</w:t>
        <w:tab/>
        <w:t>fr Risinge-75</w:t>
        <w:tab/>
        <w:t>t Byle-80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Stina Lotta Persdtr</w:t>
        <w:tab/>
        <w:t>1857-09-14 sked</w:t>
        <w:tab/>
        <w:t>fr Bäcken-79</w:t>
        <w:tab/>
        <w:t>död 1880-11-07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Andersdtr</w:t>
        <w:tab/>
        <w:t>1858-07-05 sked</w:t>
        <w:tab/>
        <w:t>fr Torp-79</w:t>
        <w:tab/>
        <w:t>t Regna-82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Lovisa Johansdtr</w:t>
        <w:tab/>
        <w:t>1860-01-20 regna</w:t>
        <w:tab/>
        <w:t>fr Ötorp-80</w:t>
        <w:tab/>
        <w:t>t Torp-82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Lovisa Josefina Gustafsdtr</w:t>
        <w:tab/>
        <w:t>1859-06-24 sked</w:t>
        <w:tab/>
        <w:t>fr Hageby-81</w:t>
        <w:tab/>
        <w:t>t Ölmetorp-82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Brita Persdtr</w:t>
        <w:tab/>
        <w:t>1856-07-06 hällestad</w:t>
        <w:tab/>
        <w:t>fr Nora-81</w:t>
        <w:tab/>
        <w:t>t Säthällen-82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Emelie Karolina Tumberg</w:t>
        <w:tab/>
        <w:t>1856-04-10 sked</w:t>
        <w:tab/>
        <w:t>fr Kulltorp-81</w:t>
        <w:tab/>
        <w:t>t Kulltorp-82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Brita Kajsa Andersdtr</w:t>
        <w:tab/>
        <w:t>1860-05-21 sked</w:t>
        <w:tab/>
        <w:t>fr Torp-82</w:t>
        <w:tab/>
        <w:t>t Nrkp.-86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Kristina Eriksson</w:t>
        <w:tab/>
        <w:t>1863-05-24 sked</w:t>
        <w:tab/>
        <w:t>fr Arvidstorp-82</w:t>
        <w:tab/>
        <w:t>t Tisenhult-85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Johanna Andersdtr</w:t>
        <w:tab/>
        <w:t>1866-07-15 sked</w:t>
        <w:tab/>
        <w:t>fr Brenäs-85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593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Mejeristen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Klara Elfrida Ekholm</w:t>
        <w:tab/>
        <w:t>1854-07-07 örebro</w:t>
        <w:tab/>
        <w:t>fr Håbo Tibble-86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594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Olsson</w:t>
        <w:tab/>
        <w:t>1841-01-16 ö.v. g.-74</w:t>
        <w:tab/>
        <w:t>fr Torp-64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Eva Lotta Gustafsdtr</w:t>
        <w:tab/>
        <w:t>1852-10-04 blacksta</w:t>
        <w:tab/>
        <w:t>fr gården-74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Charlotta</w:t>
        <w:tab/>
        <w:t>1875-08-24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Gustaf</w:t>
        <w:tab/>
        <w:t>1878-03-16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Ester Cecilia</w:t>
        <w:tab/>
        <w:t>1884-12-07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Kusken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Hansson</w:t>
        <w:tab/>
        <w:t>1839-11-24 sked g.-71</w:t>
        <w:tab/>
        <w:t>fr V.V.-71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Johanna Aug. Åkerblad</w:t>
        <w:tab/>
        <w:t>1848-09-02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Axel</w:t>
        <w:tab/>
        <w:t>1875-10-05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Gustaf Karlsson</w:t>
        <w:tab/>
        <w:t>1856-01-05 sked g.-78</w:t>
        <w:tab/>
        <w:t>fr Svartviken-74</w:t>
      </w:r>
    </w:p>
    <w:p>
      <w:pPr>
        <w:pStyle w:val="Normal"/>
        <w:tabs>
          <w:tab w:val="left" w:pos="2835" w:leader="none"/>
          <w:tab w:val="left" w:pos="5103" w:leader="none"/>
          <w:tab w:val="left" w:pos="6804" w:leader="none"/>
        </w:tabs>
        <w:rPr/>
      </w:pPr>
      <w:r>
        <w:rPr>
          <w:rFonts w:cs="Times New Roman" w:ascii="Times New Roman" w:hAnsi="Times New Roman"/>
          <w:sz w:val="24"/>
          <w:szCs w:val="24"/>
        </w:rPr>
        <w:t>h. Karolina Alb. Qvarfot</w:t>
        <w:tab/>
        <w:t>1850-01-02 sked</w:t>
        <w:tab/>
        <w:t>fr sid 430-78</w:t>
      </w:r>
    </w:p>
    <w:p>
      <w:pPr>
        <w:pStyle w:val="Normal"/>
        <w:tabs>
          <w:tab w:val="left" w:pos="2835" w:leader="none"/>
          <w:tab w:val="left" w:pos="5103" w:leader="none"/>
          <w:tab w:val="left" w:pos="6804" w:leader="none"/>
        </w:tabs>
        <w:rPr/>
      </w:pPr>
      <w:r>
        <w:rPr>
          <w:rFonts w:cs="Times New Roman" w:ascii="Times New Roman" w:hAnsi="Times New Roman"/>
          <w:sz w:val="24"/>
          <w:szCs w:val="24"/>
        </w:rPr>
        <w:t>h. oä.d. Hilma Karolina</w:t>
        <w:tab/>
        <w:t>1877-04-30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Ferdinand</w:t>
        <w:tab/>
        <w:t>1878-06-18 sked</w:t>
        <w:tab/>
        <w:tab/>
        <w:t>död 1882-08-22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Helga Charlotta</w:t>
        <w:tab/>
        <w:t>1880-12-26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Gustaf</w:t>
        <w:tab/>
        <w:t>1883-08-02 sked</w:t>
        <w:tab/>
        <w:tab/>
        <w:t>död 1883-08-05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Samuel</w:t>
        <w:tab/>
        <w:t>1884-06-19 sked tvilling</w:t>
        <w:tab/>
        <w:t>död 1885-12-09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Josef Emanuel</w:t>
        <w:tab/>
        <w:t>1884-06-19 sked tvilling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Fritz Leonard</w:t>
        <w:tab/>
        <w:t>1885-09-18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goss. Lars Gustaf Johansson</w:t>
        <w:tab/>
        <w:t>1865-05-16 v.v.</w:t>
        <w:tab/>
        <w:t>fr V.V.-79</w:t>
        <w:tab/>
        <w:t>t Tisenhult-82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1861-07-25 sked</w:t>
        <w:tab/>
        <w:t>fr Hagen-86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Brita Andersdtr</w:t>
        <w:tab/>
        <w:t>1861-12-13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pPr>
      <w:r>
        <w:rPr>
          <w:rFonts w:cs="Times New Roman" w:ascii="Times New Roman" w:hAnsi="Times New Roman"/>
          <w:sz w:val="24"/>
          <w:szCs w:val="24"/>
        </w:rPr>
        <w:t>Karl Gustaf Rapp</w:t>
        <w:tab/>
        <w:t>1859-04-05 sked</w:t>
        <w:tab/>
        <w:t>fr Arvidstorp-85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595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Larsson</w:t>
        <w:tab/>
        <w:t>1816-04-26 v.v.</w:t>
        <w:tab/>
        <w:t>fr V.V.-38</w:t>
        <w:tab/>
        <w:t>död 1886-06-02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Persdtr</w:t>
        <w:tab/>
        <w:t>1812-10-29 julita</w:t>
        <w:tab/>
        <w:tab/>
        <w:t>död 1886-12-15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Olof Larsson</w:t>
        <w:tab/>
        <w:t>1806-04-01 sked</w:t>
        <w:tab/>
        <w:t>fr Arvidstorp-39</w:t>
        <w:tab/>
        <w:t>död 1885-05-27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Mårtensdtr</w:t>
        <w:tab/>
        <w:t>1796-11-28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Anna Hellmark</w:t>
        <w:tab/>
        <w:t>1820-01-17 hällestad</w:t>
        <w:tab/>
        <w:t>änka-70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1854-11-20 sked g.-78</w:t>
        <w:tab/>
        <w:t>fr Hagen-75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Lisa Salomonsdtr</w:t>
        <w:tab/>
        <w:t>1834-12-21 ljung</w:t>
        <w:tab/>
        <w:t>fr Sid 430-78</w:t>
        <w:tab/>
        <w:t>död 1887-04-03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596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Smeden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Fredrik Björn</w:t>
        <w:tab/>
        <w:t>1841-12-16 sked g.-64</w:t>
        <w:tab/>
        <w:t>fr Lövöna-64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Hedda Lotta Andersdtr</w:t>
        <w:tab/>
        <w:t>1844-06-08 sked</w:t>
        <w:tab/>
        <w:t>fr Frängsäter-64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Alma Lovisa</w:t>
        <w:tab/>
        <w:t>1868-01-20 sked</w:t>
        <w:tab/>
        <w:tab/>
        <w:t>t Berget-85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Matilda</w:t>
        <w:tab/>
        <w:t>1870-12-13 sked</w:t>
        <w:tab/>
        <w:tab/>
        <w:t>t Sthlm.-83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Teodor</w:t>
        <w:tab/>
        <w:t>1873-04-21 sked</w:t>
        <w:tab/>
        <w:tab/>
        <w:t>död 1882-08-21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Tekla Maria</w:t>
        <w:tab/>
        <w:t>1876-01-22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Leonard</w:t>
        <w:tab/>
        <w:t>1878-09-21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Fredrik</w:t>
        <w:tab/>
        <w:t>1881-03-02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Hedvig Elisabet</w:t>
        <w:tab/>
        <w:t>1884-09-02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Gunnar Joakim</w:t>
        <w:tab/>
        <w:t>1887-03-20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Redlund</w:t>
        <w:tab/>
        <w:t>1861-12-28 ö.v.</w:t>
        <w:tab/>
        <w:t>fr Floda-79</w:t>
        <w:tab/>
        <w:t>t Ö.V.-81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Adolf Fredrik Eriksson</w:t>
        <w:tab/>
        <w:t>1868-07-16 sked</w:t>
        <w:tab/>
        <w:t>fr Sila-83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597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Andersson</w:t>
        <w:tab/>
        <w:t>1833-02-20 v.v.</w:t>
        <w:tab/>
        <w:t>fr Finntorp-75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Greta Eriksdtr</w:t>
        <w:tab/>
        <w:t>1833-12-04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Kristina</w:t>
        <w:tab/>
        <w:t>1861-09-09 sked</w:t>
        <w:tab/>
        <w:t>fr Skärfors-84</w:t>
        <w:tab/>
        <w:t>t Kindstorp-85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Maria</w:t>
        <w:tab/>
        <w:t>1864-04-27 sked</w:t>
        <w:tab/>
        <w:tab/>
        <w:t>t Mullsäter-84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Gustaf Larsson</w:t>
        <w:tab/>
        <w:t xml:space="preserve">1830-12-20 v.v. </w:t>
        <w:tab/>
        <w:t>fr Brenäs-65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Stina Andersdtr</w:t>
        <w:tab/>
        <w:t>1833-12-10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598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Gustaf Eriksson</w:t>
        <w:tab/>
        <w:t>1843-03-03 sked g.-66</w:t>
        <w:tab/>
        <w:t>fr Hagen-66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Lotta Eriksdtr</w:t>
        <w:tab/>
        <w:t>1841-07-17 sked</w:t>
        <w:tab/>
        <w:t>fr Arvidstorp-66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w:t>
        <w:tab/>
        <w:t>1866-04-20 sked</w:t>
        <w:tab/>
        <w:tab/>
        <w:t>t Terö-82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Kristina</w:t>
        <w:tab/>
        <w:t>1871-07-31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Matilda</w:t>
        <w:tab/>
        <w:t>1880-07-27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Arvid</w:t>
        <w:tab/>
        <w:t>1882-02-21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Oskar</w:t>
        <w:tab/>
        <w:t>1883-12-26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Ture Daniel</w:t>
        <w:tab/>
        <w:t>1887-03-17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Olsson</w:t>
        <w:tab/>
        <w:t>1849-03-09 sked g.-75</w:t>
        <w:tab/>
        <w:t>fr Arvidstorp-75</w:t>
        <w:tab/>
        <w:t>t Svanviken-84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Petersdtr</w:t>
        <w:tab/>
        <w:t>1856-10-01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Arvid</w:t>
        <w:tab/>
        <w:t>1880-08-16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Ture Helmer</w:t>
        <w:tab/>
        <w:t>1884-06-26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A1:30 1887-94 sid 39-45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2 mantal Frälse säteri Johannislund </w:t>
      </w:r>
    </w:p>
    <w:p>
      <w:pPr>
        <w:pStyle w:val="Normal"/>
        <w:tabs>
          <w:tab w:val="left" w:pos="2835" w:leader="none"/>
          <w:tab w:val="left" w:pos="5103" w:leader="none"/>
          <w:tab w:val="left" w:pos="6804" w:leader="none"/>
        </w:tabs>
        <w:rPr/>
      </w:pPr>
      <w:r>
        <w:rPr>
          <w:rFonts w:cs="Times New Roman" w:ascii="Times New Roman" w:hAnsi="Times New Roman"/>
          <w:sz w:val="24"/>
          <w:szCs w:val="24"/>
        </w:rPr>
        <w:t xml:space="preserve">Äger och brukar </w:t>
      </w:r>
      <w:r>
        <w:rPr>
          <w:rFonts w:cs="Times New Roman" w:ascii="Times New Roman" w:hAnsi="Times New Roman"/>
          <w:strike/>
          <w:sz w:val="24"/>
          <w:szCs w:val="24"/>
        </w:rPr>
        <w:t>Handlaren Albert Söderholms änka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Henrik Teodor Krook</w:t>
        <w:tab/>
        <w:t>1850-10-25 råneå</w:t>
        <w:tab/>
        <w:t>fr Ockelbo-88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Emil Fredrik Herman Krook</w:t>
        <w:tab/>
        <w:t>1875-10-23 sth</w:t>
        <w:tab/>
        <w:t>fr Sthlm.-94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Hushållerskor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Ellen Maria Heurlin</w:t>
        <w:tab/>
        <w:t>1862-07-13 härnösand</w:t>
        <w:tab/>
        <w:t>fr Härnösand-90</w:t>
        <w:tab/>
        <w:t>tillbaka-91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Helena Lovisa Svensdtr</w:t>
        <w:tab/>
        <w:t>1855-09-29 skeda</w:t>
        <w:tab/>
        <w:t>fr Slaka-91</w:t>
        <w:tab/>
        <w:t>t Tryserum-95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Mejerska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Maria Olsson</w:t>
        <w:tab/>
        <w:t>1870-05-23 nosaby</w:t>
        <w:tab/>
        <w:t>fr Nosaby-92</w:t>
        <w:tab/>
        <w:t>tillbaka-95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Andersdtr</w:t>
        <w:tab/>
        <w:t>1866-07-15 sked</w:t>
        <w:tab/>
        <w:t>fr Brenäs-85</w:t>
        <w:tab/>
        <w:t>t Dagsberg-88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Amanda Krist. Andersson</w:t>
        <w:tab/>
        <w:t>1866-11-24 regna</w:t>
        <w:tab/>
        <w:t>fr Askersund-91</w:t>
        <w:tab/>
        <w:t>t Regna-92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Emma Matilda Granat</w:t>
        <w:tab/>
        <w:t>1868-09-26 sked</w:t>
        <w:tab/>
        <w:t>fr Tummetorp-92</w:t>
        <w:tab/>
        <w:t>t Tummet. sdtp.-94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Mejeristen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Klara Elfrida Ekholm</w:t>
        <w:tab/>
        <w:t>1854-07-07 örebro</w:t>
        <w:tab/>
        <w:t>fr Håbo Tibble-86 t Borg o Löt-87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Pigor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Andersdtr</w:t>
        <w:tab/>
        <w:t>1858-07-05 sked</w:t>
        <w:tab/>
        <w:t>fr Ö.Hagen-87</w:t>
        <w:tab/>
        <w:t>t Borg-90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Ida Kristina Gustafsdtr</w:t>
        <w:tab/>
        <w:t>1871-08-10 sked</w:t>
        <w:tab/>
        <w:t>fr Sundmon-88</w:t>
        <w:tab/>
        <w:t>t Sundmon-90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Ida Sofia Södermark</w:t>
        <w:tab/>
        <w:t>1870-12-18 sked</w:t>
        <w:tab/>
        <w:t>fr Nora-89</w:t>
        <w:tab/>
        <w:t>t Dammen-90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Ida Sofia Sjögren</w:t>
        <w:tab/>
        <w:t>1874-04-09 ö.v.</w:t>
        <w:tab/>
        <w:t>fr Nora-90</w:t>
        <w:tab/>
        <w:t>t Ö.V.-91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Lovisa Olsson</w:t>
        <w:tab/>
        <w:t>1872-02-02 sked</w:t>
        <w:tab/>
        <w:t>fr Knektstugan-90 t Sthlm.-92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Klas Viktor Eriksson</w:t>
        <w:tab/>
        <w:t>1869-06-28 sked</w:t>
        <w:tab/>
        <w:t>fr Tisenhult-88</w:t>
        <w:tab/>
        <w:t>t Sjöändan-90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Vilhelm Lindgren</w:t>
        <w:tab/>
        <w:t>1862-06-04 österåker g.-86 fr Kärnbo-92</w:t>
        <w:tab/>
        <w:t>t Tisenhult-97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Berta Charlotta Björkman</w:t>
        <w:tab/>
        <w:t>1859-11-09 österåker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Teresia Katarina</w:t>
        <w:tab/>
        <w:t>1887-10-03 kopparberg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Hilda Dorotea</w:t>
        <w:tab/>
        <w:t>1891-02-06 kärnbo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Johan Karlsson</w:t>
        <w:tab/>
        <w:t>1852-11-20 gladhammar fr Kärnbo-93</w:t>
        <w:tab/>
        <w:t>t Ö.Eneby-94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Justina Ch. S. Gustafsdtr</w:t>
        <w:tab/>
        <w:t>1854-03-04 västervik</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Hugo</w:t>
        <w:tab/>
        <w:t>1878-11-03 tärnfalla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Fredrik Bergvall</w:t>
        <w:tab/>
        <w:t>1862-05-21 v.v. g.-87</w:t>
        <w:tab/>
        <w:t>fr Ö.V.-94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Eva Maria Jonsson</w:t>
        <w:tab/>
        <w:t>1863-08-30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Ester Maria</w:t>
        <w:tab/>
        <w:t>1888-10-14 s.m.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Pigan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Ulrika Vilhelmina Knekt</w:t>
        <w:tab/>
        <w:t>1852-04-30 s.m.</w:t>
        <w:tab/>
        <w:t>fr Brenäs-90</w:t>
        <w:tab/>
        <w:t>t Hagby-92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oä.s. Karl Vilhelm</w:t>
        <w:tab/>
        <w:t>1877-04-16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oä.d. Tekla Elisabet</w:t>
        <w:tab/>
        <w:t>1887-07-03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oä.d. Olga Lovisa</w:t>
        <w:tab/>
        <w:t>1890-08-17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Olsson</w:t>
        <w:tab/>
        <w:t>1841-01-16 ö.v. g.-74</w:t>
        <w:tab/>
        <w:t>fr Torp-64</w:t>
        <w:tab/>
        <w:t>t Hageryd-89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Eva Lotta Gustafsdtr</w:t>
        <w:tab/>
        <w:t>1852-10-04 blacksta</w:t>
        <w:tab/>
        <w:t>fr gården-74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Charlotta</w:t>
        <w:tab/>
        <w:t>1875-08-24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Gustaf</w:t>
        <w:tab/>
        <w:t>1878-03-16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Ester Cecilia</w:t>
        <w:tab/>
        <w:t>1884-12-07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Kusken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Hansson</w:t>
        <w:tab/>
        <w:t>1839-11-24 sked g.-71</w:t>
        <w:tab/>
        <w:t>fr V.V.-71</w:t>
        <w:tab/>
        <w:t>t Nrkp.-89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Johanna Aug. Åkerblad</w:t>
        <w:tab/>
        <w:t>1848-09-02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Axel</w:t>
        <w:tab/>
        <w:t>1875-10-05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Gustaf Berg</w:t>
        <w:tab/>
        <w:t>1859-08-31 sked</w:t>
        <w:tab/>
        <w:t>fr Hageryd-89</w:t>
        <w:tab/>
        <w:t>t Tölingsnäs-90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Johanna Sofia Andersdtr</w:t>
        <w:tab/>
        <w:t>1863-06-04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Sigfrid</w:t>
        <w:tab/>
        <w:t>1884-02-12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1861-07-25 sked</w:t>
        <w:tab/>
        <w:t>fr Hagen-86</w:t>
        <w:tab/>
        <w:t>t Brenäs-89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Brita Andersdtr</w:t>
        <w:tab/>
        <w:t>1861-12-13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Edvard Samuel</w:t>
        <w:tab/>
        <w:t>1889-08-20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Stalldr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August Fredrik Andersson</w:t>
        <w:tab/>
        <w:t>1861-09-29 sked g.-87</w:t>
        <w:tab/>
        <w:t>fr Stålsmedstorp-89 t Hageby-90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Alma Karolina Andersdtr</w:t>
        <w:tab/>
        <w:t>1868-05-16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Gertrud Amalia</w:t>
        <w:tab/>
        <w:t>1890-02-17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Gustaf Andersson</w:t>
        <w:tab/>
        <w:t>1862-02-10 regna g.-87 fr Hageby-90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Vilh. Persdtr</w:t>
        <w:tab/>
        <w:t>1868-03-07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Vilhelm Georg</w:t>
        <w:tab/>
        <w:t>1887-11-06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Elvira Ingeborg</w:t>
        <w:tab/>
        <w:t>1890-02-26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Verner</w:t>
        <w:tab/>
        <w:t>1892-01-11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Melker Larsson</w:t>
        <w:tab/>
        <w:t>1868-09-16 vårdsberg</w:t>
        <w:tab/>
        <w:t>fr Vist-92</w:t>
        <w:tab/>
        <w:t>t Håkantorp-93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Rapp</w:t>
        <w:tab/>
        <w:t>1859-04-05 sked</w:t>
        <w:tab/>
        <w:t>fr Arvidstorp-85</w:t>
        <w:tab/>
        <w:t>t Husby sdtp.-89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Lovisa Rapp</w:t>
        <w:tab/>
        <w:t>1862-06-19 sked</w:t>
        <w:tab/>
        <w:t>fr Husby sdtp.-87</w:t>
        <w:tab/>
        <w:t>tillbaka-89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Konstans Ture Pettersson</w:t>
        <w:tab/>
        <w:t>1859-05-13 ö.ny g.-89</w:t>
        <w:tab/>
        <w:t>fr Kullerstad-90</w:t>
        <w:tab/>
        <w:t>t Kuddby-92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Sofia Karolina Andersson</w:t>
        <w:tab/>
        <w:t>1858-08-28 svinstad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Samuel August Pettersson</w:t>
        <w:tab/>
        <w:t>1848-08-20 misterhult</w:t>
        <w:tab/>
        <w:t>fr Tingstad-92</w:t>
        <w:tab/>
        <w:t>t Bygget Frängs.-94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Lotta Larsdtr</w:t>
        <w:tab/>
        <w:t>1841-07-06 tryserum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Vilhelmina</w:t>
        <w:tab/>
        <w:t>1877-09-26 tryserum</w:t>
        <w:tab/>
        <w:t>fr Nrkp.-93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1854-11-20 sked g.-78</w:t>
        <w:tab/>
        <w:t>fr Hagen-75</w:t>
        <w:tab/>
        <w:t>t Nrkp.olai-88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Lisa Salomonsdtr</w:t>
        <w:tab/>
        <w:t>1834-12-21 ljung</w:t>
        <w:tab/>
        <w:t>fr sid 430-78</w:t>
        <w:tab/>
        <w:t>död 1887-04-03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Ladugårdsdr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Adolf Fredrik Pettersson</w:t>
        <w:tab/>
        <w:t>1861-01-31 sked g.-84</w:t>
        <w:tab/>
        <w:t>fr Ryd-89</w:t>
        <w:tab/>
        <w:t>t Äspetorp-91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Maria Nyström</w:t>
        <w:tab/>
        <w:t>1863-03-18 kumla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Gunnar</w:t>
        <w:tab/>
        <w:t>1885-03-21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Fritiof Valdemar</w:t>
        <w:tab/>
        <w:t>1887-09-27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Agnes Elisabet Ingeborg</w:t>
        <w:tab/>
        <w:t>1889-09-28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Ola Persson</w:t>
        <w:tab/>
        <w:t>1859-06-24 sallerup g.-87 fr Vårdsnäs-90 t St Malm-92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Maria Charlotta Larsdtr</w:t>
        <w:tab/>
        <w:t>1864-09-15 kil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Ola Tore</w:t>
        <w:tab/>
        <w:t>1888-06-13 bo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Ola Harald</w:t>
        <w:tab/>
        <w:t>1889-12-18 vårdsnäs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Inhyses</w:t>
      </w:r>
    </w:p>
    <w:p>
      <w:pPr>
        <w:pStyle w:val="Normal"/>
        <w:tabs>
          <w:tab w:val="left" w:pos="2835" w:leader="none"/>
          <w:tab w:val="left" w:pos="5103" w:leader="none"/>
          <w:tab w:val="left" w:pos="6804" w:leader="none"/>
        </w:tabs>
        <w:rPr/>
      </w:pPr>
      <w:r>
        <w:rPr>
          <w:rFonts w:cs="Times New Roman" w:ascii="Times New Roman" w:hAnsi="Times New Roman"/>
          <w:sz w:val="24"/>
          <w:szCs w:val="24"/>
        </w:rPr>
        <w:t>enk. Ingrid Mårtensdtr</w:t>
        <w:tab/>
        <w:t>1796-11-28 sked</w:t>
        <w:tab/>
        <w:t>änka-85</w:t>
        <w:tab/>
        <w:t>död 1891-05-17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Anna Hellmark</w:t>
        <w:tab/>
        <w:t>1820-01-17 hällestad</w:t>
        <w:tab/>
        <w:t>änka-70</w:t>
        <w:tab/>
        <w:t>t Berget Torp-93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Smeden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Fredrik Björn</w:t>
        <w:tab/>
        <w:t>1841-12-16 sked g.-64</w:t>
        <w:tab/>
        <w:t>fr Lövöna-64</w:t>
        <w:tab/>
        <w:t>t Eksjö-93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Hedda Lotta Andersdtr</w:t>
        <w:tab/>
        <w:t>1844-06-08 sked</w:t>
        <w:tab/>
        <w:t>fr Frängsäter-64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Tekla Maria</w:t>
        <w:tab/>
        <w:t>1876-01-22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Leonard</w:t>
        <w:tab/>
        <w:t>1878-09-21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Fredrik</w:t>
        <w:tab/>
        <w:t>1881-03-02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Hedvig Elisabet</w:t>
        <w:tab/>
        <w:t>1884-09-02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Gunnar Joakim</w:t>
        <w:tab/>
        <w:t>1887-03-20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Gerda Ottilia</w:t>
        <w:tab/>
        <w:t>1888-05-28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Adolf Fredrik Eriksson</w:t>
        <w:tab/>
        <w:t>1868-07-16 sked</w:t>
        <w:tab/>
        <w:t>fr Sila-83</w:t>
        <w:tab/>
        <w:t>t V.V.-87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Adolf Vilhelm Lehberg</w:t>
        <w:tab/>
        <w:t>1869-08-18 ö.v.</w:t>
        <w:tab/>
        <w:t>fr Ö.V.-87</w:t>
        <w:tab/>
        <w:t>t Brännkyrka-89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Fritiof Bergström</w:t>
        <w:tab/>
        <w:t>1875-12-14 link</w:t>
        <w:tab/>
        <w:t>fr Sila-91</w:t>
        <w:tab/>
        <w:t>t Söderköping-93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Andersson</w:t>
        <w:tab/>
        <w:t>1833-02-20 v.v.</w:t>
        <w:tab/>
        <w:t>fr Finntorp-75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Greta Eriksdtr</w:t>
        <w:tab/>
        <w:t>1833-12-04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Maria</w:t>
        <w:tab/>
        <w:t>1864-04-27 sked</w:t>
        <w:tab/>
        <w:t>fr Mullsäter-87</w:t>
        <w:tab/>
        <w:t>t Danstorp-88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Olof Larsson</w:t>
        <w:tab/>
        <w:t>1849-12-31 vallby g.-78 fr Dingtuna-91</w:t>
        <w:tab/>
        <w:t>t Regna-93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Gustava Andersson</w:t>
        <w:tab/>
        <w:t>1846-09-07 kärrbo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Hilma Desideria</w:t>
        <w:tab/>
        <w:t>1884-05-23 kärrbo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Elvira</w:t>
        <w:tab/>
        <w:t>1885-12-03 kärrbo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977" w:leader="none"/>
          <w:tab w:val="left" w:pos="5245" w:leader="none"/>
          <w:tab w:val="left" w:pos="6946" w:leader="none"/>
        </w:tabs>
        <w:rPr/>
      </w:pPr>
      <w:r>
        <w:rPr>
          <w:rFonts w:cs="Times New Roman" w:ascii="Times New Roman" w:hAnsi="Times New Roman"/>
          <w:sz w:val="24"/>
        </w:rPr>
        <w:t>Karl Erik Eriksson</w:t>
        <w:tab/>
        <w:t>1862-02-04 sked g.-84</w:t>
        <w:tab/>
        <w:t>fr Kalbo-93</w:t>
        <w:tab/>
        <w:t>t Ö.V.-95</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h. Karolina Matilda Hedin</w:t>
        <w:tab/>
        <w:t>1860-04-01 v.v.</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 Ernst Vilhelm</w:t>
        <w:tab/>
        <w:t>1884-05-23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Anna Teresia</w:t>
        <w:tab/>
        <w:t>1885-11-08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Gerda Elisabet</w:t>
        <w:tab/>
        <w:t>1890-10-25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 Karl Gunnar</w:t>
        <w:tab/>
        <w:t>1893-12-22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977" w:leader="none"/>
          <w:tab w:val="left" w:pos="5245" w:leader="none"/>
          <w:tab w:val="left" w:pos="6946" w:leader="none"/>
        </w:tabs>
        <w:rPr>
          <w:rFonts w:ascii="Times New Roman" w:hAnsi="Times New Roman" w:cs="Times New Roman"/>
          <w:b/>
          <w:b/>
          <w:sz w:val="24"/>
        </w:rPr>
      </w:pPr>
      <w:r>
        <w:rPr>
          <w:rFonts w:cs="Times New Roman" w:ascii="Times New Roman" w:hAnsi="Times New Roman"/>
          <w:b/>
          <w:sz w:val="24"/>
        </w:rPr>
        <w:t>sid 44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Gustaf Larsson</w:t>
        <w:tab/>
        <w:t xml:space="preserve">1830-12-20 v.v. </w:t>
        <w:tab/>
        <w:t>fr Brenäs-65</w:t>
        <w:tab/>
        <w:t>t Stavhällen-91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Stina Andersdtr</w:t>
        <w:tab/>
        <w:t>1833-12-10 regna</w:t>
      </w:r>
    </w:p>
    <w:p>
      <w:pPr>
        <w:pStyle w:val="Normal"/>
        <w:tabs>
          <w:tab w:val="left" w:pos="2977" w:leader="none"/>
          <w:tab w:val="left" w:pos="5245" w:leader="none"/>
          <w:tab w:val="left" w:pos="6946"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Gustaf Eriksson</w:t>
        <w:tab/>
        <w:t>1843-03-03 sked g.-66</w:t>
        <w:tab/>
        <w:t>fr Hagen-66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Lotta Eriksdtr</w:t>
        <w:tab/>
        <w:t>1841-07-17 sked</w:t>
        <w:tab/>
        <w:t>fr Arvidstorp-66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Kristina</w:t>
        <w:tab/>
        <w:t>1871-07-31 sked</w:t>
        <w:tab/>
        <w:tab/>
        <w:t>t Lövhällen-87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Matilda</w:t>
        <w:tab/>
        <w:t>1880-07-27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Arvid</w:t>
        <w:tab/>
        <w:t>1882-02-21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Oskar</w:t>
        <w:tab/>
        <w:t>1883-12-26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Ture Daniel</w:t>
        <w:tab/>
        <w:t>1887-03-17 sked</w:t>
      </w:r>
    </w:p>
    <w:p>
      <w:pPr>
        <w:pStyle w:val="Normal"/>
        <w:tabs>
          <w:tab w:val="left" w:pos="2977" w:leader="none"/>
          <w:tab w:val="left" w:pos="5245" w:leader="none"/>
          <w:tab w:val="left" w:pos="6946"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Adolf Eriksson</w:t>
        <w:tab/>
        <w:t>1858-08-26 ö.v. g.-87</w:t>
        <w:tab/>
        <w:t>fr V.Hagen-89</w:t>
        <w:tab/>
        <w:t>t Ötorp-90</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h. Helga Kristina Jonasdtr</w:t>
        <w:tab/>
        <w:t>1866-01-13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Beda Maria</w:t>
        <w:tab/>
        <w:t>1888-05-19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Gunhild Josefina</w:t>
        <w:tab/>
        <w:t>1889-09-19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Karl Gustaf Jonsson</w:t>
        <w:tab/>
        <w:t>1863-03-16 regna g.-88 fr Svarttorp-90</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h. Anna Maria Jonsdtr</w:t>
        <w:tab/>
        <w:t>1864-04-29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Elsa Maria</w:t>
        <w:tab/>
        <w:t>1891-09-25 sked</w:t>
        <w:tab/>
        <w:tab/>
        <w:t>död 1892-09-05</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Olga Maria Ingeborg</w:t>
        <w:tab/>
        <w:t>1894-07-20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Per August Andersson</w:t>
        <w:tab/>
        <w:t>1860-06-14 krokek g.-84 fr Krokek-94</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h. Sofia Gustava Qvist</w:t>
        <w:tab/>
        <w:t>1864-02-12 ö.stenby</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 Axel Algot</w:t>
        <w:tab/>
        <w:t>1885-03-21 krk</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Ingrid Maria</w:t>
        <w:tab/>
        <w:t>1887-05-28 krk</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 August Edvin</w:t>
        <w:tab/>
        <w:t>1889-06-20 krk</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Selma Sofia</w:t>
        <w:tab/>
        <w:t>1892-05-15 krk</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977" w:leader="none"/>
          <w:tab w:val="left" w:pos="5245" w:leader="none"/>
          <w:tab w:val="left" w:pos="6946" w:leader="none"/>
        </w:tabs>
        <w:rPr>
          <w:rFonts w:ascii="Times New Roman" w:hAnsi="Times New Roman" w:cs="Times New Roman"/>
          <w:b/>
          <w:b/>
          <w:sz w:val="24"/>
        </w:rPr>
      </w:pPr>
      <w:r>
        <w:rPr>
          <w:rFonts w:cs="Times New Roman" w:ascii="Times New Roman" w:hAnsi="Times New Roman"/>
          <w:b/>
          <w:sz w:val="24"/>
        </w:rPr>
        <w:t>sid 45</w:t>
      </w:r>
    </w:p>
    <w:p>
      <w:pPr>
        <w:pStyle w:val="Normal"/>
        <w:tabs>
          <w:tab w:val="left" w:pos="2835" w:leader="none"/>
          <w:tab w:val="left" w:pos="5245" w:leader="none"/>
          <w:tab w:val="left" w:pos="7088"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pPr>
      <w:r>
        <w:rPr>
          <w:rFonts w:cs="Times New Roman" w:ascii="Times New Roman" w:hAnsi="Times New Roman"/>
          <w:sz w:val="24"/>
        </w:rPr>
        <w:t>Anders Karlsson</w:t>
        <w:tab/>
        <w:t>1854-11-09 sked g.-79</w:t>
        <w:tab/>
        <w:t>fr Olstorp-91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Augusta Charlotta Jaensdtr.  1854-09-28 ö.v.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Hulda Theresia</w:t>
        <w:tab/>
        <w:t>1881-01-13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Tekla Eleonora</w:t>
        <w:tab/>
        <w:t>1882-09-23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Anders Thure</w:t>
        <w:tab/>
        <w:t>1884-01-14 sim</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Elin Elisabet</w:t>
        <w:tab/>
        <w:t>1885-11-14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Gustaf Arvid</w:t>
        <w:tab/>
        <w:t>1887-06-05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Gerda Alfrida</w:t>
        <w:tab/>
        <w:t>1888-08-22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Ester Amalia</w:t>
        <w:tab/>
        <w:t>1890-08-15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Anna Maria Birgitta</w:t>
        <w:tab/>
        <w:t>1892-04-21 sked</w:t>
        <w:tab/>
        <w:tab/>
        <w:t>död 1893-02-23</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Erik Algot Sigfrid</w:t>
        <w:tab/>
        <w:t>1894-10-09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Adolf Fredrik Karlsson</w:t>
        <w:tab/>
        <w:t>1860-05-28 borg g.-84</w:t>
        <w:tab/>
        <w:t>fr Kvillinge-94</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Kristina Andersdtr</w:t>
        <w:tab/>
        <w:t>1855-03-15 tjällmo</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Tekla Teresia</w:t>
        <w:tab/>
        <w:t>1885-04-03 tingstad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Sven Gustaf</w:t>
        <w:tab/>
        <w:t>1887-04-07 tingstad</w:t>
      </w:r>
    </w:p>
    <w:p>
      <w:pPr>
        <w:pStyle w:val="Normal"/>
        <w:pBdr>
          <w:bottom w:val="single" w:sz="6" w:space="1" w:color="000000"/>
        </w:pBdr>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Hulda Maria</w:t>
        <w:tab/>
        <w:t>1892-02-30 kvillinge</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AIIa:3 1895-1902 sid 611-620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2 mantal Frälse säteri Johannislund </w:t>
      </w:r>
    </w:p>
    <w:p>
      <w:pPr>
        <w:pStyle w:val="Normal"/>
        <w:tabs>
          <w:tab w:val="left" w:pos="2835" w:leader="none"/>
          <w:tab w:val="left" w:pos="5103" w:leader="none"/>
          <w:tab w:val="left" w:pos="6804" w:leader="none"/>
        </w:tabs>
        <w:rPr>
          <w:rFonts w:ascii="Times New Roman" w:hAnsi="Times New Roman" w:cs="Times New Roman"/>
          <w:strike/>
          <w:sz w:val="24"/>
          <w:szCs w:val="24"/>
        </w:rPr>
      </w:pPr>
      <w:r>
        <w:rPr>
          <w:rFonts w:cs="Times New Roman" w:ascii="Times New Roman" w:hAnsi="Times New Roman"/>
          <w:sz w:val="24"/>
          <w:szCs w:val="24"/>
        </w:rPr>
        <w:t>Äger och brukar Kapitalist Godsägare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Henrik Teodor Krook</w:t>
        <w:tab/>
        <w:t>1850-10-25 råneå</w:t>
        <w:tab/>
        <w:t>fr Ockelbo-88</w:t>
        <w:tab/>
        <w:t>t Torp-01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Brukselev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Emil Fredrik Herman Krook</w:t>
        <w:tab/>
        <w:t>1875-10-23 sth</w:t>
        <w:tab/>
        <w:t>fr Sthlm.-94</w:t>
        <w:tab/>
        <w:t>t Amerika-98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Apotekselev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Fredrik Krook</w:t>
        <w:tab/>
        <w:t>1877-03-14 sth</w:t>
        <w:tab/>
        <w:t>fr Sveg-96</w:t>
        <w:tab/>
        <w:t>t Sthlm.-98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Bokhållare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Kristian Teofil Wollter</w:t>
        <w:tab/>
        <w:t>1872-12-31 ljungby</w:t>
        <w:tab/>
        <w:t>fr Stjärnorp-98</w:t>
        <w:tab/>
        <w:t>t Uddevalla-98</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Hushållerska</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Ingrid Nilsson</w:t>
        <w:tab/>
        <w:t>1868-05-06 osby</w:t>
        <w:tab/>
        <w:t>fr St Malm-95</w:t>
        <w:tab/>
        <w:t>t Brenäs-96</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Godsägare</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Nils Magnus Hansson</w:t>
        <w:tab/>
        <w:t>1839-09-08 hällestad g.-67 fr V.V.-99</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h. Anna Margareta Jansson</w:t>
        <w:tab/>
        <w:t>1841-09-30 hällestad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s. Arvid</w:t>
        <w:tab/>
        <w:t>1880-04-15 v.v.</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s. Viktor</w:t>
        <w:tab/>
        <w:t>1882-02-22 v.v.</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Mejerskor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Berta Kristina Persson</w:t>
        <w:tab/>
        <w:t>1877-06-19 grevie</w:t>
        <w:tab/>
        <w:t>fr Grevie-95</w:t>
        <w:tab/>
        <w:t>t Grevie-96</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Signe Johansson</w:t>
        <w:tab/>
        <w:t>1877-11-11 allhelgona</w:t>
        <w:tab/>
        <w:t>fr Knivsta-96</w:t>
        <w:tab/>
        <w:t>t Slaka-96</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Tekla Maria Johansdtr</w:t>
        <w:tab/>
        <w:t>1865-05-13 hällestad</w:t>
        <w:tab/>
        <w:t>fr Bjälbo-97</w:t>
        <w:tab/>
        <w:t>t Hällestad-97</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oä.s. Axel Edvin</w:t>
        <w:tab/>
        <w:t>1890-10-28 bjälbo</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Anna Sahlin</w:t>
        <w:tab/>
        <w:t>1873-02-03 by</w:t>
        <w:tab/>
        <w:t>fr Kristberg-98</w:t>
        <w:tab/>
        <w:t>t Brenäs-00</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p Beda Maria Svensson</w:t>
        <w:tab/>
        <w:t>1879-05-27 ukna</w:t>
        <w:tab/>
        <w:t>fr Horn-99</w:t>
        <w:tab/>
        <w:t>t Ö.V.-00</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oä.d. ej döpt</w:t>
        <w:tab/>
        <w:t>1900-10-25 sked</w:t>
        <w:tab/>
        <w:tab/>
        <w:t>död 1900-10-31</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Inackorderad f.d. skogvaktaren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Anders Peter Jansson</w:t>
        <w:tab/>
        <w:t>1844-06-07 hällestad</w:t>
        <w:tab/>
        <w:t>fr V.V.-99</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(har vistats i Amerika 1872-87)</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sid 612</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Hushållerska</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Helena Lovisa Svensdtr</w:t>
        <w:tab/>
        <w:t>1855-09-29 skeda</w:t>
        <w:tab/>
        <w:t>fr Slaka-91</w:t>
        <w:tab/>
        <w:t>t Tryserum-95</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Helena Lovisa Svensdtr</w:t>
        <w:tab/>
        <w:t>1855-09-29 skeda</w:t>
        <w:tab/>
        <w:t>fr Tryserum-96</w:t>
        <w:tab/>
        <w:t>t Torp-01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Mejerska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Maria Olsson</w:t>
        <w:tab/>
        <w:t>1870-05-23 nosaby</w:t>
        <w:tab/>
        <w:t>fr Nosaby-92</w:t>
        <w:tab/>
        <w:t>tillbaka-95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Charlotta Marg. Andersson</w:t>
        <w:tab/>
        <w:t>1877-09-03 börstil</w:t>
        <w:tab/>
        <w:t>fr Forsmark-97</w:t>
        <w:tab/>
        <w:t>t socknen-98</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Pigor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Ida Charlotta Karlsson</w:t>
        <w:tab/>
        <w:t>1877-10-06 sked</w:t>
        <w:tab/>
        <w:t>fr Ö.Hagen-94</w:t>
        <w:tab/>
        <w:t>t Kvillinge-96</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Hilma Kristina Karlsson</w:t>
        <w:tab/>
        <w:t>1877-08-30 sked</w:t>
        <w:tab/>
        <w:t>fr Finntorp-95</w:t>
        <w:tab/>
        <w:t>t Tisenhult-96</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Karolina Alb. C. Käll</w:t>
        <w:tab/>
        <w:t>1876-11-22 ö.ryd</w:t>
        <w:tab/>
        <w:t>fr Ö.Ryd-96</w:t>
        <w:tab/>
        <w:t>t St Malm-97</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Ester Gustava Gustafsson</w:t>
        <w:tab/>
        <w:t>1880-01-16 sked</w:t>
        <w:tab/>
        <w:t>fr Mullsäter-97</w:t>
        <w:tab/>
        <w:t>t Bremyra-98</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oä.s. Ivar Mauritz</w:t>
        <w:tab/>
        <w:t>1898-06-18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Helga Charlotta Gustafsson</w:t>
        <w:tab/>
        <w:t>1880-12-26 sked</w:t>
        <w:tab/>
        <w:t>fr Ö.V.-97</w:t>
        <w:tab/>
        <w:t>t socknen-99</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dr Axel Albert Larsson</w:t>
        <w:tab/>
        <w:t>1882-06-11 v.v.</w:t>
        <w:tab/>
        <w:t>fr Hällestad-01</w:t>
        <w:tab/>
        <w:t>död 1901-10-31</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stalldr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Karl Emil Klasson</w:t>
        <w:tab/>
        <w:t>1877-03-04 v.v.</w:t>
        <w:tab/>
        <w:t>fr V.V.-01</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Rättaren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Lars Gustaf Larsson</w:t>
        <w:tab/>
        <w:t>1860-10-16 v.v. g.-87</w:t>
        <w:tab/>
        <w:t>fr Ruda-00</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Emma Kristina Jonasdtr</w:t>
        <w:tab/>
        <w:t>1861-09-09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Ester Maria Elisabet</w:t>
        <w:tab/>
        <w:t>1892-08-23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Ernst Gustaf Emanuel</w:t>
        <w:tab/>
        <w:t>1897-02-18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sid 613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Gustaf Andersson</w:t>
        <w:tab/>
        <w:t>1862-02-10 regna g.-87 fr Hageby-90</w:t>
        <w:tab/>
        <w:t>t Rejmyre sjukstuga-95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Vilh. Persdtr</w:t>
        <w:tab/>
        <w:t>1868-03-07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Vilhelm Georg</w:t>
        <w:tab/>
        <w:t>1887-11-06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Elvira Ingeborg</w:t>
        <w:tab/>
        <w:t>1890-02-26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Verner</w:t>
        <w:tab/>
        <w:t>1892-01-11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Rättaren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Knut Viktor Strömvall</w:t>
        <w:tab/>
        <w:t>1870-02-08 bälinge g.-95 fr Floda-95</w:t>
        <w:tab/>
        <w:t>t Turinge-97</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Augusta Sofia Karlsdtr</w:t>
        <w:tab/>
        <w:t>1866-01-12 bjkv</w:t>
        <w:tab/>
        <w:t>fr Sthlm.-95</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h.d. Ruby Augusta Viktoria</w:t>
        <w:tab/>
        <w:t>1890-03-18 bälinge</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Ebba Maria Viktoria</w:t>
        <w:tab/>
        <w:t>1896-11-23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Rättaren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Knut August Nilsson</w:t>
        <w:tab/>
        <w:t>1851-12-11 högsby g.-92 fr Kvillinge-97</w:t>
        <w:tab/>
        <w:t>t Västrum-97</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Vilh. Alexandra Johansson</w:t>
        <w:tab/>
        <w:t>1867-07-31 gryt</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Alma Maria</w:t>
        <w:tab/>
        <w:t>1894-06-05 ö.stenby</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Anna Astrid</w:t>
        <w:tab/>
        <w:t>1896-06-24 kvillinge</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Klas Albert Andersson</w:t>
        <w:tab/>
        <w:t>1873-07-19 ö.v. g.-96</w:t>
        <w:tab/>
        <w:t>fr Hageby-00</w:t>
        <w:tab/>
        <w:t>t Brenäs-01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Johanna Josefina Karlström 1873-12-10 bjkv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h.oä.d. Hilma Arvida Elisabet 1895-01-05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Klas Oskar Emanuel</w:t>
        <w:tab/>
        <w:t>1896-12-05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Hildur Eleonora</w:t>
        <w:tab/>
        <w:t>1899-03-22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Hulda Julia</w:t>
        <w:tab/>
        <w:t>1901-04-12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sid 614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Fredrik Bergvall</w:t>
        <w:tab/>
        <w:t>1862-05-21 v.v. g.-87</w:t>
        <w:tab/>
        <w:t>fr Ö.V.-94</w:t>
        <w:tab/>
        <w:t>t Ö.V.-98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Eva Maria Jonsson</w:t>
        <w:tab/>
        <w:t>1863-08-30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Ester Maria</w:t>
        <w:tab/>
        <w:t>1888-10-14 s.m.</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2977" w:leader="none"/>
          <w:tab w:val="left" w:pos="5103" w:leader="none"/>
          <w:tab w:val="left" w:pos="6804" w:leader="none"/>
          <w:tab w:val="left" w:pos="6946" w:leader="none"/>
        </w:tabs>
        <w:rPr/>
      </w:pPr>
      <w:r>
        <w:rPr>
          <w:rFonts w:cs="Times New Roman" w:ascii="Times New Roman" w:hAnsi="Times New Roman"/>
          <w:sz w:val="24"/>
        </w:rPr>
        <w:t>David Vilhelm Johansson</w:t>
        <w:tab/>
        <w:t>1877-03-25 regna g.-98 fr V.V.-98</w:t>
        <w:tab/>
        <w:t>t Äspetorp-00</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Emma Matilda Eriksson</w:t>
        <w:tab/>
        <w:t>1870-11-12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Erik Elis</w:t>
        <w:tab/>
        <w:t>1898-01-11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Gertrud Aldina</w:t>
        <w:tab/>
        <w:t>1899-09-06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Anna Maria</w:t>
        <w:tab/>
        <w:t>1900-09-21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Klas Erik Palmgren</w:t>
        <w:tab/>
        <w:t>1867-06-29 flen g.-98</w:t>
        <w:tab/>
        <w:t>fr Ålem-99</w:t>
        <w:tab/>
        <w:t>t Tisenhult-00</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Emma Karolina Fredriksd</w:t>
        <w:tab/>
        <w:t>1865-07-20 helgestad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Lovisa Cecilia</w:t>
        <w:tab/>
        <w:t>1887-12-31 sth</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Klas Botvid Valdemar</w:t>
        <w:tab/>
        <w:t>1899-03-30 ålem</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Skomakaren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Per August Setterström</w:t>
        <w:tab/>
        <w:t>1863-12-07 sked</w:t>
        <w:tab/>
        <w:t>fr Ö.V.-00</w:t>
        <w:tab/>
        <w:t>t Hageby-01</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sid 615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Andersson</w:t>
        <w:tab/>
        <w:t>1833-02-20 v.v.</w:t>
        <w:tab/>
        <w:t>fr Finntorp-75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Greta Eriksdtr</w:t>
        <w:tab/>
        <w:t>1833-12-04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fosterdotter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Betty Kordelia Sundin</w:t>
        <w:tab/>
        <w:t>1889-10-07 sked</w:t>
        <w:tab/>
        <w:t>fr Stenbacken-96</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Karl Erik Eriksson</w:t>
        <w:tab/>
        <w:t>1862-02-04 sked g.-84</w:t>
        <w:tab/>
        <w:t>fr Kalbo-93</w:t>
        <w:tab/>
        <w:t>t Ö.V.-95</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h. Karolina Matilda Hedin</w:t>
        <w:tab/>
        <w:t>1860-04-01 v.v.</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 Ernst Vilhelm</w:t>
        <w:tab/>
        <w:t>1884-05-23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Anna Teresia</w:t>
        <w:tab/>
        <w:t>1885-11-08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Gerda Elisabet</w:t>
        <w:tab/>
        <w:t>1890-10-25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 Karl Gunnar</w:t>
        <w:tab/>
        <w:t>1893-12-22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Karl Axel Andersson</w:t>
        <w:tab/>
        <w:t>1852-07-11 ö.ryd g.-94 fr Ö.Eneby-96</w:t>
        <w:tab/>
        <w:t>t Hageby-96</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Anna Charl. Andersson</w:t>
        <w:tab/>
        <w:t>1872-09-24 yxnerum</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Axel Einar Gottfrid</w:t>
        <w:tab/>
        <w:t>1894-07-20 rönö</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Kusken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Per August P-son Kling</w:t>
        <w:tab/>
        <w:t>1861-05-06 asker g.-85</w:t>
        <w:tab/>
        <w:t>fr Julita-97</w:t>
        <w:tab/>
        <w:t>t Vagnhärad-97</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Alb. Vilh. Andersdtr</w:t>
        <w:tab/>
        <w:t>1847-09-08 lästringe</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Knut Albin Gotthard</w:t>
        <w:tab/>
        <w:t>1887-01-13 västerljung</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Smeden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Karl Oskar Virström</w:t>
        <w:tab/>
        <w:t>1871-08-07 kvill g.-94</w:t>
        <w:tab/>
        <w:t>fr Floda-01</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Emma Charl. Andersson</w:t>
        <w:tab/>
        <w:t>1873-03-30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Karl Gustaf Emanuel</w:t>
        <w:tab/>
        <w:t>1896-01-08 kvill</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Hildur Vilhel. Charlotta</w:t>
        <w:tab/>
        <w:t>1897-05-04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sid 616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Per August Andersson</w:t>
        <w:tab/>
        <w:t>1860-06-14 krokek g.-84 fr Krokek-94</w:t>
        <w:tab/>
        <w:t>t Rejmyre-97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Sofia Gustava Qvist</w:t>
        <w:tab/>
        <w:t>1864-02-12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Axel Algot</w:t>
        <w:tab/>
        <w:t>1885-03-21 krk</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Ingrid Maria</w:t>
        <w:tab/>
        <w:t>1887-05-28 krk</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August Edvin</w:t>
        <w:tab/>
        <w:t>1889-06-20 krk</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Selma Sofia</w:t>
        <w:tab/>
        <w:t>1892-05-15 krk</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Alice Elisabet</w:t>
        <w:tab/>
        <w:t>1896-03-27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Johan Fredrik Karlsson</w:t>
        <w:tab/>
        <w:t>1865-01-08 tived g.-94 fr Kvillinge-96</w:t>
        <w:tab/>
        <w:t>t Bremyra-97</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Augusta Nilsdtr</w:t>
        <w:tab/>
        <w:t>1859-12-08 v.stenby</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Rättaren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Anders August Andersson</w:t>
        <w:tab/>
        <w:t>1862-10-24 linderås g.-88 fr Rogslösa-97</w:t>
        <w:tab/>
        <w:t>t Ljung-98</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Hedda Sofia Johansdtr</w:t>
        <w:tab/>
        <w:t>1858-05-16 säby</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Anders Josef</w:t>
        <w:tab/>
        <w:t>1889-11-22 linderås</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Alma Leontina</w:t>
        <w:tab/>
        <w:t>1891-10-05 väversunda</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Frans Teodor</w:t>
        <w:tab/>
        <w:t>1893-09-22 väversunda</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Ester Viktoria</w:t>
        <w:tab/>
        <w:t>1894-10-21 rogslösa</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Helga Cecilia</w:t>
        <w:tab/>
        <w:t>1896-09-22 rogslösa</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sid 617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 Daglönare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Gustaf Eriksson</w:t>
        <w:tab/>
        <w:t>1843-03-03 sked g.-66</w:t>
        <w:tab/>
        <w:t>fr Hagen-66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Lotta Eriksdtr</w:t>
        <w:tab/>
        <w:t>1841-07-17 sked</w:t>
        <w:tab/>
        <w:t>fr Arvidstorp-66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Matilda</w:t>
        <w:tab/>
        <w:t>1880-07-27 sked</w:t>
        <w:tab/>
        <w:tab/>
        <w:t>t Hageby-96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Arvid</w:t>
        <w:tab/>
        <w:t>1882-02-21 sked</w:t>
        <w:tab/>
        <w:tab/>
        <w:t>t Rejmyre-96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Oskar</w:t>
        <w:tab/>
        <w:t>1883-12-26 sked</w:t>
        <w:tab/>
        <w:tab/>
        <w:t>t Rejmyre-96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Ture Daniel</w:t>
        <w:tab/>
        <w:t>1887-03-17 sked</w:t>
        <w:tab/>
        <w:tab/>
        <w:t>t Rejmyre-01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Joel Karlsson</w:t>
        <w:tab/>
        <w:t>1863-08-09 hällestad g.-94 fr Kullerstad-96 t Floda-97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Johanna Charl. Vallberg</w:t>
        <w:tab/>
        <w:t>1869-01-30 konungsund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Berta Maria</w:t>
        <w:tab/>
        <w:t>1892-02-18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Elsa Charlotta</w:t>
        <w:tab/>
        <w:t>1895-04-10 ö.eneby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Hjalmar Karlsson</w:t>
        <w:tab/>
        <w:t>1867-03-10 ringarum g.-90 fr Bettna-97</w:t>
        <w:tab/>
        <w:t>t Vadsbro-98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Emma Kristina Nilsdtr</w:t>
        <w:tab/>
        <w:t>1871-07-31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Dorotea Elentina</w:t>
        <w:tab/>
        <w:t>1890-09-15 styrestad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Eleonora</w:t>
        <w:tab/>
        <w:t>1893-02-01 ö.eneby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Gustaf Vilhelm</w:t>
        <w:tab/>
        <w:t>1894-11-29 s:t johannes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Hjalmar</w:t>
        <w:tab/>
        <w:t>1896-11-29 bettna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618</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Karl Gustaf Jonsson</w:t>
        <w:tab/>
        <w:t>1863-03-16 regna g.-88 fr Svarttorp-90</w:t>
        <w:tab/>
        <w:t>t Ruda-95</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h. Anna Maria Jonsdtr</w:t>
        <w:tab/>
        <w:t>1864-04-29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Olga Maria Ingeborg</w:t>
        <w:tab/>
        <w:t>1894-07-20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Karl Johan Karlsson</w:t>
        <w:tab/>
        <w:t>1862-09-07 jonsberg g.-92 fr Kvillinge-97</w:t>
        <w:tab/>
        <w:t>t Ö.Eneby-99</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Anna Kristina Johansson</w:t>
        <w:tab/>
        <w:t>1865-01-22 vist</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Elin Matilda</w:t>
        <w:tab/>
        <w:t>1884-08-26 häradshammar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Karl Edvard</w:t>
        <w:tab/>
        <w:t>1897-10-28 sked</w:t>
        <w:tab/>
        <w:tab/>
        <w:t>död 1897-11-29</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Axel Samuel Johansson</w:t>
        <w:tab/>
        <w:t>1864-05-15 v.ed g.-89</w:t>
        <w:tab/>
        <w:t>fr Kvillinge-97</w:t>
        <w:tab/>
        <w:t>t Simonstorp-01</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Hedda Sofia Karlsdtr</w:t>
        <w:tab/>
        <w:t>1861-05-07 mogata</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Karl August</w:t>
        <w:tab/>
        <w:t>1888-06-26 skälvik</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Anna Sofia</w:t>
        <w:tab/>
        <w:t>1892-07-05 ö.eneby</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Hedvig Eugenia</w:t>
        <w:tab/>
        <w:t>1894-11-31 börrum</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Alma Maria</w:t>
        <w:tab/>
        <w:t>1894-11-31 börrum</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Johan Gottfrid</w:t>
        <w:tab/>
        <w:t>1896-04-16 ö.stenby</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Erik Olof</w:t>
        <w:tab/>
        <w:t>1898-07-29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sid 619</w:t>
      </w:r>
    </w:p>
    <w:p>
      <w:pPr>
        <w:pStyle w:val="Normal"/>
        <w:tabs>
          <w:tab w:val="left" w:pos="2835" w:leader="none"/>
          <w:tab w:val="left" w:pos="5245" w:leader="none"/>
          <w:tab w:val="left" w:pos="7088"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Anders Karlsson</w:t>
        <w:tab/>
        <w:t>1854-11-09 sked g.-79</w:t>
        <w:tab/>
        <w:t>fr Olstorp-91</w:t>
        <w:tab/>
        <w:t>t Rejmyre-98</w:t>
      </w:r>
    </w:p>
    <w:p>
      <w:pPr>
        <w:pStyle w:val="Normal"/>
        <w:tabs>
          <w:tab w:val="left" w:pos="2835" w:leader="none"/>
          <w:tab w:val="left" w:pos="5103" w:leader="none"/>
          <w:tab w:val="left" w:pos="6804" w:leader="none"/>
        </w:tabs>
        <w:rPr/>
      </w:pPr>
      <w:r>
        <w:rPr>
          <w:rFonts w:cs="Times New Roman" w:ascii="Times New Roman" w:hAnsi="Times New Roman"/>
          <w:sz w:val="24"/>
        </w:rPr>
        <w:t>h. Augusta Charlotta Jansdtr</w:t>
        <w:tab/>
        <w:t>1854-09-28 ö.v.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Hulda Theresia</w:t>
        <w:tab/>
        <w:t>1881-01-13 sked</w:t>
        <w:tab/>
        <w:tab/>
        <w:t>t Kvillinge-97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Tekla Eleonora</w:t>
        <w:tab/>
        <w:t>1882-09-23 sked</w:t>
        <w:tab/>
        <w:tab/>
        <w:t>t Nrkp.-97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Anders Thure</w:t>
        <w:tab/>
        <w:t>1884-01-14 sim</w:t>
        <w:tab/>
        <w:tab/>
        <w:t>t Rejmyre-96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Elin Elisabet</w:t>
        <w:tab/>
        <w:t>1885-11-14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Gustaf Arvid</w:t>
        <w:tab/>
        <w:t>1887-06-05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Gerda Alfrida</w:t>
        <w:tab/>
        <w:t>1888-08-22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Ester Amalia</w:t>
        <w:tab/>
        <w:t>1890-08-15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Erik Algot Sigfrid</w:t>
        <w:tab/>
        <w:t>1894-10-09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Gunnar Albin</w:t>
        <w:tab/>
        <w:t>1898-08-10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Ladugårdskarl</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Anders Vilhelm Engström</w:t>
        <w:tab/>
        <w:t>1861-02-27 v.v.</w:t>
        <w:tab/>
        <w:t>fr V.V.-01</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Anna Matilda Jonsdtr</w:t>
        <w:tab/>
        <w:t>1854-05-09 lännäs</w:t>
        <w:tab/>
        <w:t>(hustrun vistas i Spånga V.Vingåker)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Hushållerska hos Engström</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Karolina Vilh. Larsson</w:t>
        <w:tab/>
        <w:t>1868-05-31 sim</w:t>
        <w:tab/>
        <w:t>fr V.V.-01</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sid 620</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Adolf Fredrik Karlsson</w:t>
        <w:tab/>
        <w:t>1860-05-28 borg g.-84</w:t>
        <w:tab/>
        <w:t>fr Kvillinge-94</w:t>
        <w:tab/>
        <w:t>t Ö.V.-97</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Kristina Andersdtr</w:t>
        <w:tab/>
        <w:t>1855-03-15 tjällmo</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Tekla Teresia</w:t>
        <w:tab/>
        <w:t>1885-04-03 tingstad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Sven Gustaf</w:t>
        <w:tab/>
        <w:t>1887-04-07 tingstad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Hulda Maria</w:t>
        <w:tab/>
        <w:t>1892-02-30 kvillinge</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Stalldräng</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Rickard Albin Larsson</w:t>
        <w:tab/>
        <w:t>1871-09-25 kimstad</w:t>
        <w:tab/>
        <w:t>fr V.Hagen-95</w:t>
        <w:tab/>
        <w:t>t Kvillinge-96</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 Oskar Botin</w:t>
        <w:tab/>
        <w:t>1863-12-22 sked g.-86</w:t>
        <w:tab/>
        <w:t>fr Tisenhult-97</w:t>
        <w:tab/>
        <w:t>t Ö.V.-98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Emma Kristina Sten</w:t>
        <w:tab/>
        <w:t>1864-04-01 sim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Oskar Elias</w:t>
        <w:tab/>
        <w:t>1888-04-30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Algot Emanuel</w:t>
        <w:tab/>
        <w:t>1886-09-30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Abel</w:t>
        <w:tab/>
        <w:t>1890-10-21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Johan</w:t>
        <w:tab/>
        <w:t>1892-12-25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Edvin Natanael</w:t>
        <w:tab/>
        <w:t>1895-05-21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AIIa:6 1902-15 sid 753-759; 766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2 mantal Frälse säteri Johannislund </w:t>
      </w:r>
    </w:p>
    <w:p>
      <w:pPr>
        <w:pStyle w:val="Normal"/>
        <w:tabs>
          <w:tab w:val="left" w:pos="2835" w:leader="none"/>
          <w:tab w:val="left" w:pos="5103" w:leader="none"/>
          <w:tab w:val="left" w:pos="6804" w:leader="none"/>
        </w:tabs>
        <w:rPr/>
      </w:pPr>
      <w:r>
        <w:rPr>
          <w:rFonts w:cs="Times New Roman" w:ascii="Times New Roman" w:hAnsi="Times New Roman"/>
          <w:sz w:val="24"/>
          <w:szCs w:val="24"/>
        </w:rPr>
        <w:t>Äger Godsägare</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Nils Magnus Hansson</w:t>
        <w:tab/>
        <w:t>1839-09-08 hällestad g.-67 fr V.V.-99</w:t>
        <w:tab/>
        <w:t>t Flen-09</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h. Anna Margareta Jansson</w:t>
        <w:tab/>
        <w:t>1841-09-30 hällestad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s. Arvid</w:t>
        <w:tab/>
        <w:t>1880-04-15 v.v.</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t>s. Viktor</w:t>
        <w:tab/>
        <w:t>1882-02-22 v.v.</w:t>
        <w:tab/>
        <w:tab/>
        <w:t>t Torpa (R)-07</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Jordbruksarb. f.d. skogvaktaren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Anders Peter Jansson</w:t>
        <w:tab/>
        <w:t>1844-06-07 hällestad</w:t>
        <w:tab/>
        <w:t>fr V.V.-99</w:t>
        <w:tab/>
        <w:t>t Flen-08</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(har vistats i Amerika 1872-87)</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pPr>
      <w:r>
        <w:rPr>
          <w:rFonts w:cs="Times New Roman" w:ascii="Times New Roman" w:hAnsi="Times New Roman"/>
          <w:sz w:val="24"/>
        </w:rPr>
        <w:t>Stalldr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Karl Emil Klasson</w:t>
        <w:tab/>
        <w:t>1877-03-04 v.v.</w:t>
        <w:tab/>
        <w:t>fr V.V.-01</w:t>
        <w:tab/>
        <w:t>t Öna-02</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dr Karl Emil Andersson</w:t>
        <w:tab/>
        <w:t>1878-06-27 sked</w:t>
        <w:tab/>
        <w:t>fr Husby-04</w:t>
        <w:tab/>
        <w:t>t Husby-05</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dr Oskar Ludvig Johansson</w:t>
        <w:tab/>
        <w:t>1877-10-01 fröjered</w:t>
        <w:tab/>
        <w:t>fr Floda-05</w:t>
        <w:tab/>
        <w:t>t Fridene-06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Alfred Natanael Johansson 1884-12-01 fröjered</w:t>
        <w:tab/>
        <w:t>fr Fröjered-05</w:t>
        <w:tab/>
        <w:t>t Fröjered-06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Gustaf Leonard Sundberg</w:t>
        <w:tab/>
        <w:t>1885-07-14 sked</w:t>
        <w:tab/>
        <w:t>fr V.Hagen-07</w:t>
        <w:tab/>
        <w:t>t Sillsjö-09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August Valdemar Eriksson 1889-09-05 v.v.</w:t>
        <w:tab/>
        <w:t>fr V.V.-07</w:t>
        <w:tab/>
        <w:t>t V.V.-08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Ida Maria Persdtr</w:t>
        <w:tab/>
        <w:t>1876-11-06 sked</w:t>
        <w:tab/>
        <w:t>fr Mullsäter-02</w:t>
        <w:tab/>
        <w:t>t Åndenäs-04</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Godsägare fr.o.m 1909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Karl Melker Johansson</w:t>
        <w:tab/>
        <w:t>1879-07-05 s.m. g.-03</w:t>
        <w:tab/>
        <w:t>fr Ö.V.-09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h.Hilma Maria Ivarsson</w:t>
        <w:tab/>
        <w:t>1878-01-24 julita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Anna Maria</w:t>
        <w:tab/>
        <w:t>1903-10-04 ö.v.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Eva Margareta</w:t>
        <w:tab/>
        <w:t>1906-05-27 ö.v.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Elsa Elisabet</w:t>
        <w:tab/>
        <w:t>1907-11-02 ö.v.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Hilma Ingeborg</w:t>
        <w:tab/>
        <w:t>1909-05-27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Kerstin Olivia</w:t>
        <w:tab/>
        <w:t>1911-01-21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Karl Gustaf Kristian</w:t>
        <w:tab/>
        <w:t>1912-11-13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Ägarens broder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Ernst Adolf Johansson</w:t>
        <w:tab/>
        <w:t>1881-07-29 s.m.</w:t>
        <w:tab/>
        <w:t>fr St Malm-09</w:t>
        <w:tab/>
        <w:t>t Öna-10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754</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Rättaren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Lars Gustaf Larsson</w:t>
        <w:tab/>
        <w:t>1860-10-16 v.v. g.-87</w:t>
        <w:tab/>
        <w:t>fr Ruda-00</w:t>
        <w:tab/>
        <w:t>t Julita-05</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Emma Kristina Jonasdtr</w:t>
        <w:tab/>
        <w:t>1861-09-09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Ester Maria Elisabet</w:t>
        <w:tab/>
        <w:t>1892-08-23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Ernst Gustaf Emanuel</w:t>
        <w:tab/>
        <w:t>1897-02-18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Karl Johan J. Johansson</w:t>
        <w:tab/>
        <w:t>1886-03-20 vånga</w:t>
        <w:tab/>
        <w:t>fr Ö.V.-09</w:t>
        <w:tab/>
        <w:t>t Nora-09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Ernst Gottfrid Andersson</w:t>
        <w:tab/>
        <w:t>1883-09-19 risinge</w:t>
        <w:tab/>
        <w:t>fr Tjällmo-09</w:t>
        <w:tab/>
        <w:t>t sid 758-10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Frans Arvid A. Johansson</w:t>
        <w:tab/>
        <w:t>1892-02-05 sked</w:t>
        <w:tab/>
        <w:t>fr Sila-09</w:t>
        <w:tab/>
        <w:t>t Sköldinge-10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Smeden</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Karl Oskar Virström</w:t>
        <w:tab/>
        <w:t>1871-08-07 kvill g.-94</w:t>
        <w:tab/>
        <w:t>fr Floda-01</w:t>
        <w:tab/>
        <w:t>t Lövhult-09</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Emma Charl. Andersson</w:t>
        <w:tab/>
        <w:t>1873-03-30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 Karl Gustaf Emanuel</w:t>
        <w:tab/>
        <w:t>1896-01-08 kvill</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Hildur Vilhel. Charlotta</w:t>
        <w:tab/>
        <w:t>1897-05-04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Nils Oskar Andreas</w:t>
        <w:tab/>
        <w:t>1902-10-14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Frida Ottilia Margareta</w:t>
        <w:tab/>
        <w:t>1907-03-07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Alma Elisabet Petersson</w:t>
        <w:tab/>
        <w:t>1887-04-12 v.v.</w:t>
        <w:tab/>
        <w:t>fr Ö.V.-09</w:t>
        <w:tab/>
        <w:t>t Arvidstorp-10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Elsa Teresia Petersson</w:t>
        <w:tab/>
        <w:t>1893-04-07 asker</w:t>
        <w:tab/>
        <w:t>fr Husby-10</w:t>
      </w:r>
    </w:p>
    <w:p>
      <w:pPr>
        <w:pStyle w:val="Normal"/>
        <w:tabs>
          <w:tab w:val="left" w:pos="2835" w:leader="none"/>
          <w:tab w:val="left" w:pos="5103" w:leader="none"/>
          <w:tab w:val="left" w:pos="6804" w:leader="none"/>
        </w:tabs>
        <w:rPr/>
      </w:pPr>
      <w:r>
        <w:rPr>
          <w:rFonts w:cs="Times New Roman" w:ascii="Times New Roman" w:hAnsi="Times New Roman"/>
          <w:sz w:val="24"/>
        </w:rPr>
        <w:t>oä.d. Karin Linnea</w:t>
        <w:tab/>
        <w:t>1910-11-25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oä. odöpt gossebarn</w:t>
        <w:tab/>
        <w:t>1915-08-08 sth</w:t>
        <w:tab/>
        <w:tab/>
        <w:t>död 1915-08-08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Ladugårdskarl</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Anders Vilhelm Engström</w:t>
        <w:tab/>
        <w:t>1861-02-27 v.v.</w:t>
        <w:tab/>
        <w:t>fr V.V.-01</w:t>
        <w:tab/>
        <w:t>t Julita-02</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Anna Matilda Jonsdtr</w:t>
        <w:tab/>
        <w:t>1854-05-09 lännäs</w:t>
        <w:tab/>
        <w:t>(hustrun vistas i Spånga V.Vingåker)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Hushållerska hos Engström</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Karolina Vilh. Larsson</w:t>
        <w:tab/>
        <w:t>1868-05-31 sim</w:t>
        <w:tab/>
        <w:t>fr V.V.-01</w:t>
        <w:tab/>
        <w:t>t Julita-02</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Hushållerska (mycket döv, svagsynt)</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Selma Lovisa Nilsson</w:t>
        <w:tab/>
        <w:t>1885-02-28 sked</w:t>
        <w:tab/>
        <w:t>fr Knektstugan-11 t Hagaberg-12</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Daglönaren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Jonas Andersson</w:t>
        <w:tab/>
        <w:t>1833-02-20 v.v.</w:t>
        <w:tab/>
        <w:t>fr Finntorp-75</w:t>
        <w:tab/>
        <w:t>t Sjöstugan-09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Greta Eriksdtr</w:t>
        <w:tab/>
        <w:t>1833-12-04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fosterdotter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Betty Kordelia Sundin</w:t>
        <w:tab/>
        <w:t>1889-10-07 sked</w:t>
        <w:tab/>
        <w:t>fr Stenbacken-96</w:t>
        <w:tab/>
        <w:t>t Ö.Eneby-04</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Ladugårdspigan</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Änk. Johanna Mat. Persdtr</w:t>
        <w:tab/>
        <w:t>1860-05-10 v.v. änka-00 fr Ryd-10</w:t>
        <w:tab/>
        <w:t>t socknen-12</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oä.s. Karl Oskar</w:t>
        <w:tab/>
        <w:t>1904-08-18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755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Understödstagare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Gustaf Eriksson</w:t>
        <w:tab/>
        <w:t>1843-03-03 sked g.-66</w:t>
        <w:tab/>
        <w:t>fr Hagen-66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Lotta Eriksdtr</w:t>
        <w:tab/>
        <w:t>1841-07-17 sked</w:t>
        <w:tab/>
        <w:t>fr Arvidstorp-66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Pråmstyrare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Erik Elis Johansson</w:t>
        <w:tab/>
        <w:t>1898-01-11 sked</w:t>
        <w:tab/>
        <w:t>fr Ytterjärna-13</w:t>
        <w:tab/>
        <w:t>död 1915-09-01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Qvarfordt</w:t>
        <w:tab/>
        <w:t>1854-10-06 sked g.-78</w:t>
        <w:tab/>
        <w:t>fr Bonäs-03</w:t>
        <w:tab/>
        <w:t>t Regna-04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Charlotta Jonsdtr</w:t>
        <w:tab/>
        <w:t>1854-06-12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 Frans Valentin</w:t>
        <w:tab/>
        <w:t>1893-02-05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Berta Kordelia</w:t>
        <w:tab/>
        <w:t>1897-05-21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Ebba Dorotea</w:t>
        <w:tab/>
        <w:t>1900-07-04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Ernst Gustaf Teodor</w:t>
        <w:tab/>
        <w:t>1890-12-09 sked</w:t>
        <w:tab/>
        <w:t>fr Hittmossen-04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Hjalmar Karlsson</w:t>
        <w:tab/>
        <w:t>1867-03-10 ringarum g.-90 fr Ö.V.-04</w:t>
        <w:tab/>
        <w:t>t Ö.V.-05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Emma Kristina Nilsdtr</w:t>
        <w:tab/>
        <w:t>1871-07-31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Dorotea Elentina</w:t>
        <w:tab/>
        <w:t>1890-09-15 styrestad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Eleonora</w:t>
        <w:tab/>
        <w:t>1893-02-01 ö.eneby</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Gustaf Vilhelm</w:t>
        <w:tab/>
        <w:t>1894-11-29 s:t johannes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Hjalmar</w:t>
        <w:tab/>
        <w:t>1896-11-29 bettna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Axel Einar</w:t>
        <w:tab/>
        <w:t>1899-04-24 vadsbro</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Ture Sixten Emanuel</w:t>
        <w:tab/>
        <w:t>1901-06-19 helgesta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Ida Linnea Kristina</w:t>
        <w:tab/>
        <w:t>1903-09-10 ö.v.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Rättare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Josef Alfred Eriksson</w:t>
        <w:tab/>
        <w:t>1878-04-08 sked g.-05</w:t>
        <w:tab/>
        <w:t>fr Öna-05</w:t>
        <w:tab/>
        <w:t>t Vadsbro-08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Tekla Vilh. Pettersson</w:t>
        <w:tab/>
        <w:t>1883-03-15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Margit Vilhelmina</w:t>
        <w:tab/>
        <w:t>1905-02-26 nrk</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Signe Ingegerd</w:t>
        <w:tab/>
        <w:t>1906-03-18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Mjölkerska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Hulda Elisabet Ivarsson</w:t>
        <w:tab/>
        <w:t>1879-11-06 rudskoga</w:t>
        <w:tab/>
        <w:t>fr Årdala-12</w:t>
        <w:tab/>
        <w:t>t V.V.-12</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oä.d. Signe Linnea</w:t>
        <w:tab/>
        <w:t>1909-04-12 helgarö</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Ernst Oskar Klasson</w:t>
        <w:tab/>
        <w:t>1886-05-20 v.v.</w:t>
        <w:tab/>
        <w:t>fr Ö.V.-13</w:t>
        <w:tab/>
        <w:t>t Ö.V.-13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756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Arbetskarl</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Karl Johan Hellberg</w:t>
        <w:tab/>
        <w:t>1852-01-02 flen g.-81</w:t>
        <w:tab/>
        <w:t>fr Öna-06</w:t>
        <w:tab/>
        <w:t>t Stenkvista-07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Klara Sofia Åberg</w:t>
        <w:tab/>
        <w:t>1856-08-11 årdala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Klara Elisabet</w:t>
        <w:tab/>
        <w:t>1888-12-11 l.malma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Elin</w:t>
        <w:tab/>
        <w:t>1891-07-30 österåker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Johan Ernst</w:t>
        <w:tab/>
        <w:t>1894-12-15 v.v.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Albin</w:t>
        <w:tab/>
        <w:t>1897-07-01 lid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Evert</w:t>
        <w:tab/>
        <w:t>1900-08-21 grödinge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Stalldräng</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Johan Alfred Karlsson</w:t>
        <w:tab/>
        <w:t>1860-10-04 regna</w:t>
        <w:tab/>
        <w:t>fr Tisenhult-08</w:t>
        <w:tab/>
        <w:t>t Tisenhult-09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Karl Olof Karlsson</w:t>
        <w:tab/>
        <w:t>1885-02-18 kloster</w:t>
        <w:tab/>
        <w:t>fr Öja-12</w:t>
        <w:tab/>
        <w:t>t Kloster-12</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Arbetare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änkl. Klas Vilhelm Karlsson</w:t>
        <w:tab/>
        <w:t>1867-11-01 hammar</w:t>
        <w:tab/>
        <w:t>fr Furingstad-09</w:t>
        <w:tab/>
        <w:t>t Å-10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hushållerska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Augusta Josefina Svensson</w:t>
        <w:tab/>
        <w:t>1882-03-17 furingstad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hennes oäkta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Ingrid Josefina</w:t>
        <w:tab/>
        <w:t>1906-05-18 ö.husby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mannens barn i 1sta giftet</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Eva Vilhelmina</w:t>
        <w:tab/>
        <w:t>1903-10-22 örberga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gemensamma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Signe Viktoria</w:t>
        <w:tab/>
        <w:t>1909-04-21 styrestad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Per Gustaf D. Karlsson</w:t>
        <w:tab/>
        <w:t>1895-02-08 nrk</w:t>
        <w:tab/>
        <w:t>fr Lillkyrka-13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Per Axel G. Karlsson</w:t>
        <w:tab/>
        <w:t>1897-07-09 nrk</w:t>
        <w:tab/>
        <w:t>fr Lillkyrka-13</w:t>
        <w:tab/>
        <w:t>t Öna-13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Selma Lovisa Nilsson</w:t>
        <w:tab/>
        <w:t>1885-02-28 sked</w:t>
        <w:tab/>
        <w:t>fr Bränntorp-13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fiskardräng</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Per Axel G. Karlsson</w:t>
        <w:tab/>
        <w:t>1897-07-09 nrk</w:t>
        <w:tab/>
        <w:t>fr Öna-14</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757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Ladugårdskarl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August Vilhelm Johansson</w:t>
        <w:tab/>
        <w:t>1871-07-20 nrk olai g.-96 fr Tisenhult-08 t Brenäs-11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Sofia Henriksson</w:t>
        <w:tab/>
        <w:t>1868-08-16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Sara Sofia Vilhelmina</w:t>
        <w:tab/>
        <w:t>1896-02-16 sked</w:t>
        <w:tab/>
        <w:tab/>
        <w:t>t Gölen-10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Axel Vilhelm</w:t>
        <w:tab/>
        <w:t>1897-10-11 st joh</w:t>
        <w:tab/>
        <w:tab/>
        <w:t>t Brenäs-11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Karin Elisabet</w:t>
        <w:tab/>
        <w:t>1899-10-11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Berta Alfrida</w:t>
        <w:tab/>
        <w:t>1902-07-07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Helge Rudolf</w:t>
        <w:tab/>
        <w:t>1905-10-09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Trädgårdsmästare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Ernst Sigfrid Runström</w:t>
        <w:tab/>
        <w:t>1881-10-17 floda</w:t>
        <w:tab/>
        <w:t>fr Ö.Ed-09</w:t>
        <w:tab/>
        <w:t>t Övre Ullerud-12</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Gustaf Georg Lundgren</w:t>
        <w:tab/>
        <w:t>1879-02-23 link</w:t>
        <w:tab/>
        <w:t>fr Linköping-13</w:t>
        <w:tab/>
        <w:t>t Linköping-14</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Johan Valfrid Rundström</w:t>
        <w:tab/>
        <w:t>1870-03-13 v.v. g.-92</w:t>
        <w:tab/>
        <w:t>fr Lerbo-10</w:t>
        <w:tab/>
        <w:t>t Lerbo-11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Anna Gustava Andersson</w:t>
        <w:tab/>
        <w:t>1869-01-22 floda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Axel Valfrid</w:t>
        <w:tab/>
        <w:t>1894-03-08 sköldinge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Johan Albin</w:t>
        <w:tab/>
        <w:t>1899-03-24 floda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Karl Edvin</w:t>
        <w:tab/>
        <w:t>1903-10-23 floda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Erik Gustaf</w:t>
        <w:tab/>
        <w:t>1907-09-13 floda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Fiskare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Per Erik Klasson</w:t>
        <w:tab/>
        <w:t>1891-08-27 v.v.</w:t>
        <w:tab/>
        <w:t>fr Ö.V.-12</w:t>
        <w:tab/>
        <w:t>t Ö.V.-13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Ernst Gottfrid Andersson</w:t>
        <w:tab/>
        <w:t>1883-09-19 risinge g.-10 fr Lerbo-12</w:t>
        <w:tab/>
        <w:t>t Öna-14</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Ester Maria Skott</w:t>
        <w:tab/>
        <w:t>1876-01-23 tjällmo</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Margot Ingegerd</w:t>
        <w:tab/>
        <w:t>1910-08-13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758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Fiskare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änkl. Johan Anders Andersson 1834-10-07 kvill</w:t>
        <w:tab/>
        <w:t>fr Vadstorp-09</w:t>
        <w:tab/>
        <w:t>död 1910-10-03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Ernst Gottfrid Andersson</w:t>
        <w:tab/>
        <w:t>1883-09-19 risinge g.-10 fr sid 754-10</w:t>
        <w:tab/>
        <w:t>t Lerbo-11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Ester Maria Skott</w:t>
        <w:tab/>
        <w:t>1876-01-23 tjällmo</w:t>
        <w:tab/>
        <w:t>fr Tjällmo-10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Margot Ingegerd</w:t>
        <w:tab/>
        <w:t>1910-08-13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Smeden</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Erik Evergistus Nordin</w:t>
        <w:tab/>
        <w:t>1870-10-23 v.v. g.-07</w:t>
        <w:tab/>
        <w:t>fr St Malm-12</w:t>
        <w:tab/>
        <w:t>t Lunda-13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Anna Lovisa Larsson</w:t>
        <w:tab/>
        <w:t>1873-06-09 v.v.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Frans Erik</w:t>
        <w:tab/>
        <w:t>1898-11-10 v.v.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Karl Helge</w:t>
        <w:tab/>
        <w:t>1903-09-02 v.v.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Nils Evert</w:t>
        <w:tab/>
        <w:t>1906-01-10 v.v.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Herman Verner</w:t>
        <w:tab/>
        <w:t>1907-08-13 v.v.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Hildur Lovisa</w:t>
        <w:tab/>
        <w:t>1909-01-27 vadsbro</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Klara Sabina</w:t>
        <w:tab/>
        <w:t>1910-03-03 ljung</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Karin Kristina</w:t>
        <w:tab/>
        <w:t>1911-09-17 s.m.</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Ladugårdskarl</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August Vilhelm Blomgren</w:t>
        <w:tab/>
        <w:t>1845-12-31 dagsberg g.-03 fr Öna-12</w:t>
        <w:tab/>
        <w:t>t St Malm-13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Alma Amanda Eriksson</w:t>
        <w:tab/>
        <w:t>1869-02-22 svennevad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Erik Vilhelm</w:t>
        <w:tab/>
        <w:t>1898-08-16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Bror Axel Emanuel</w:t>
        <w:tab/>
        <w:t>1900-11-10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Karl Elof Leonard</w:t>
        <w:tab/>
        <w:t>1904-06-20 v.v.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Signe Maria</w:t>
        <w:tab/>
        <w:t>1907-11-02 s.m.</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Fiskare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Anders Peter Karlsson</w:t>
        <w:tab/>
        <w:t>1859-03-13 borg g.-89</w:t>
        <w:tab/>
        <w:t>fr Lillkyrka-13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Hilda Amalia Söderberg</w:t>
        <w:tab/>
        <w:t>1862-05-07 borg</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Hulda Maria Katarina</w:t>
        <w:tab/>
        <w:t>1899-08-02 olai</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Rut Helena Amalia</w:t>
        <w:tab/>
        <w:t>1901-11-27 olai</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Knut Samuel</w:t>
        <w:tab/>
        <w:t>1904-05-20 lillkyrka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759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I tjänst hos K.M. Johansson</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Ladugårdskarl</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Karl August Lindblom</w:t>
        <w:tab/>
        <w:t>1865-04-09 skärkind änkl.-09 fr Ö.Eneby-13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Otto Erik Emanuel</w:t>
        <w:tab/>
        <w:t>1903-06-21 olai</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Karl Gustaf Einar</w:t>
        <w:tab/>
        <w:t>1906-07-27 ö.eneby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Hushållerska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Olivia Vilh. Karlsson</w:t>
        <w:tab/>
        <w:t>1881-12-28 s:t anna</w:t>
        <w:tab/>
        <w:t>fr Ö.Eneby-13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oä.s. Evert Mauritz Vilhelm</w:t>
        <w:tab/>
        <w:t>1902-02-20 s:t anna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oä.s. Aug. Gunnar Emanuel</w:t>
        <w:tab/>
        <w:t>1905-04-09 s:t anna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David Vilhelm Johansson</w:t>
        <w:tab/>
        <w:t>1877-03-25 regna g.-98 fr Ytterjärna-13</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Emma Matilda Eriksson</w:t>
        <w:tab/>
        <w:t>1870-11-12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Gertrud Aldina</w:t>
        <w:tab/>
        <w:t>1899-09-06 sked</w:t>
        <w:tab/>
        <w:tab/>
        <w:t>t Torp-14</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Anna Maria</w:t>
        <w:tab/>
        <w:t>1900-09-21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Agda Matilda</w:t>
        <w:tab/>
        <w:t>1903-04-11 lerbo</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Elof Bertil</w:t>
        <w:tab/>
        <w:t>1904-08-19 v.v.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Hulda Emeilia</w:t>
        <w:tab/>
        <w:t>1905-11-09 furingstad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Edvard Vilhelm</w:t>
        <w:tab/>
        <w:t>1907-02-08 furingstad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Signe Viola</w:t>
        <w:tab/>
        <w:t>1908-10-23 furingstad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Karl Karlsson</w:t>
        <w:tab/>
        <w:t>1897-02-23 karlshamn</w:t>
        <w:tab/>
        <w:t>fr St Malm-13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766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Trädgårdsmästare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Frans Knut Jonsson</w:t>
        <w:tab/>
        <w:t>1886-03-27 ed    g.-13</w:t>
        <w:tab/>
        <w:t>fr Färnebo-13</w:t>
        <w:tab/>
        <w:t>t Västra Hagen-14</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Jenny Bivall</w:t>
        <w:tab/>
        <w:t>1885-12-24 färnebo</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Knut Erik</w:t>
        <w:tab/>
        <w:t>1910-01-29 färnebo</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Per Gösta</w:t>
        <w:tab/>
        <w:t>1913-10-02 färnebo</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Trädgårdsmästare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Johan Ferdinand Karlsson</w:t>
        <w:tab/>
        <w:t>1873-02-27 v.husby g.-96 fr Styrestad-14</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Hanna Kristina Nilsson</w:t>
        <w:tab/>
        <w:t>1874-10-30 risinge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Erik Ferdinand</w:t>
        <w:tab/>
        <w:t>1898-09-24 tåby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Karin Elisabet</w:t>
        <w:tab/>
        <w:t>1901-04-01 tåby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Karl Edvin</w:t>
        <w:tab/>
        <w:t>1903-05-09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Hildur Linnea</w:t>
        <w:tab/>
        <w:t>1905-03-13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Ester Viola</w:t>
        <w:tab/>
        <w:t>1905-03-13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Alfhild Viktoria</w:t>
        <w:tab/>
        <w:t>1906-09-03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Greta Elvira Ingeborg</w:t>
        <w:tab/>
        <w:t>1909-04-01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Bror Hjalmar</w:t>
        <w:tab/>
        <w:t>1911-12-22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Svea Kristina</w:t>
        <w:tab/>
        <w:t>1914-10-28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Ångbåtsbefälhavare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Elof Valentin Ahlström</w:t>
        <w:tab/>
        <w:t>1886-10-26 v.husby g.-09 fr Hedvig Nrk.-14 t Sthlm.-15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Alma Kristina Hasselgren</w:t>
        <w:tab/>
        <w:t>1882-01-03 ölme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Per Olof Valentin</w:t>
        <w:tab/>
        <w:t>1910-09-16 olai</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Sven Ivar Valentin</w:t>
        <w:tab/>
        <w:t>1913-06-04 olai</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Qvarfordt</w:t>
        <w:tab/>
        <w:t>1854-10-06 sked g.-78</w:t>
        <w:tab/>
        <w:t>fr Svarttorp-14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Charlotta Jonsdtr</w:t>
        <w:tab/>
        <w:t>1854-06-12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Ebba Dorotea</w:t>
        <w:tab/>
        <w:t>1900-07-04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AIIa:9 1915-27 sid 834-842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2 mantal Frälse säteri Johannislund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Äger </w:t>
      </w:r>
      <w:r>
        <w:rPr>
          <w:rFonts w:cs="Times New Roman" w:ascii="Times New Roman" w:hAnsi="Times New Roman"/>
          <w:strike/>
          <w:sz w:val="24"/>
          <w:szCs w:val="24"/>
        </w:rPr>
        <w:t>Set Karlsson, Teodor o Sigurd Damberg i Linköping</w:t>
      </w:r>
      <w:r>
        <w:rPr>
          <w:rFonts w:cs="Times New Roman" w:ascii="Times New Roman" w:hAnsi="Times New Roman"/>
          <w:sz w:val="24"/>
          <w:szCs w:val="24"/>
        </w:rPr>
        <w:t>; P. Widen---- Vingåker?</w:t>
      </w:r>
    </w:p>
    <w:p>
      <w:pPr>
        <w:pStyle w:val="Normal"/>
        <w:tabs>
          <w:tab w:val="left" w:pos="2835" w:leader="none"/>
          <w:tab w:val="left" w:pos="5103" w:leader="none"/>
          <w:tab w:val="left" w:pos="6804" w:leader="none"/>
        </w:tabs>
        <w:rPr/>
      </w:pPr>
      <w:r>
        <w:rPr>
          <w:rFonts w:cs="Times New Roman" w:ascii="Times New Roman" w:hAnsi="Times New Roman"/>
          <w:sz w:val="24"/>
          <w:szCs w:val="24"/>
        </w:rPr>
        <w:t xml:space="preserve">Äger </w:t>
      </w:r>
      <w:r>
        <w:rPr>
          <w:rFonts w:cs="Times New Roman" w:ascii="Times New Roman" w:hAnsi="Times New Roman"/>
          <w:sz w:val="24"/>
        </w:rPr>
        <w:t>Godsägaren fr.o.m 1909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Karl Melker Johansson</w:t>
        <w:tab/>
        <w:t>1879-07-05 s.m. g.-03</w:t>
        <w:tab/>
        <w:t>fr Ö.V.-09</w:t>
        <w:tab/>
        <w:t>t Vagnhärad-16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Hilma Maria Ivarsson</w:t>
        <w:tab/>
        <w:t>1878-01-24 julita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Anna Maria</w:t>
        <w:tab/>
        <w:t>1903-10-04 ö.v.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Eva Margareta</w:t>
        <w:tab/>
        <w:t>1906-05-27 ö.v.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Elsa Elisabet</w:t>
        <w:tab/>
        <w:t>1907-11-02 ö.v.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Hilma Ingeborg</w:t>
        <w:tab/>
        <w:t>1909-05-27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Kerstin Olivia</w:t>
        <w:tab/>
        <w:t>1911-01-21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Karl Gustaf Kristian</w:t>
        <w:tab/>
        <w:t>1912-11-13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Godsägare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Bror Håkan A. Kjellgren</w:t>
        <w:tab/>
        <w:t>1865-12-14 nora g.-01</w:t>
        <w:tab/>
        <w:t>fr Rejmyre-19</w:t>
        <w:tab/>
        <w:t>t Katrineholm-23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Eva Maria Josefina Gestrin 1874-05-28 sth</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Daisy Eva Ida Elin</w:t>
        <w:tab/>
        <w:t>1902-09-21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Syster Elisif Maria Mignon 1905-07-24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Viveka Hedda Alexandra</w:t>
        <w:tab/>
        <w:t>1908-06-24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Karl Karlsson</w:t>
        <w:tab/>
        <w:t>1897-02-23 karlshamn</w:t>
        <w:tab/>
        <w:t>fr St Malm-13</w:t>
        <w:tab/>
        <w:t>t Vagnhärad-16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Elsa Teresia Petersson</w:t>
        <w:tab/>
        <w:t>1893-04-07 asker</w:t>
        <w:tab/>
        <w:t>fr Husby-10</w:t>
        <w:tab/>
        <w:t>t Öna-15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oä.d. Karin Linnea</w:t>
        <w:tab/>
        <w:t>1910-11-25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Anna Kristina Lundgren</w:t>
        <w:tab/>
        <w:t>1887-01-10 årdala</w:t>
        <w:tab/>
        <w:t>fr St Malm-15</w:t>
        <w:tab/>
        <w:t>t Gåsinge-17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Anna Margareta</w:t>
        <w:tab/>
        <w:t>1916-09-16 sth</w:t>
        <w:tab/>
        <w:tab/>
        <w:t>t Frustuna-19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Svea Evelina V. Klint</w:t>
        <w:tab/>
        <w:t>1902-03-07 nrk</w:t>
        <w:tab/>
        <w:t>fr Nrkp.norra-21</w:t>
        <w:tab/>
        <w:t>t Nrkp.norra-22</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Rut Vilhelmina Bergling</w:t>
        <w:tab/>
        <w:t>1901-04-30 ö.v.</w:t>
        <w:tab/>
        <w:t>fr Ölmetorp-21</w:t>
        <w:tab/>
        <w:t>t Ö.V.-22</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I tjänst hos fru Videngren</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Anna Maria Svensson</w:t>
        <w:tab/>
        <w:t>1900-12-07 björkö</w:t>
        <w:tab/>
        <w:t>fr Linde-27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835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Arrendator ägarens broder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Ernst Adolf Johansson</w:t>
        <w:tab/>
        <w:t>1881-07-29 s.m. g.-10</w:t>
        <w:tab/>
        <w:t>fr Öna-16</w:t>
        <w:tab/>
        <w:t>t Barva-18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Hildur Linnea Petersson</w:t>
        <w:tab/>
        <w:t>1880-03-07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Ernst Olof</w:t>
        <w:tab/>
        <w:t>1910-10-29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Greta Linnea</w:t>
        <w:tab/>
        <w:t>1913-12-30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Per Artur</w:t>
        <w:tab/>
        <w:t>1915-05-30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Chaufför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Bengt Oskar Bergling</w:t>
        <w:tab/>
        <w:t>1897-03-27 ö.v.</w:t>
        <w:tab/>
        <w:t>fr Ölmetorp-20</w:t>
        <w:tab/>
        <w:t>t Tisenhult-21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Arrendator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Gustaf Arvid Gustafsson</w:t>
        <w:tab/>
        <w:t>1868-08-16 regna g.-91 fr Öna-20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Elin Charlotta Allard</w:t>
        <w:tab/>
        <w:t>1868-01-05 regna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Gustaf Emanuel</w:t>
        <w:tab/>
        <w:t>1899-09-05 regna</w:t>
        <w:tab/>
        <w:tab/>
        <w:t>t sid 838-25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Karl Ivan</w:t>
        <w:tab/>
        <w:t>1903-08-11 regna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Rut Alice Ingeborg</w:t>
        <w:tab/>
        <w:t>1905-10-21 regna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Kokerska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Maria Sofia Persson</w:t>
        <w:tab/>
        <w:t>1886-02-16 vårdsnäs</w:t>
        <w:tab/>
        <w:t>fr Rejmyre-19</w:t>
        <w:tab/>
        <w:t>t Rejmyre-20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Anna Maria Johansson</w:t>
        <w:tab/>
        <w:t>1900-09-21 sked</w:t>
        <w:tab/>
        <w:t>fr s 838-19</w:t>
        <w:tab/>
        <w:t>t Floda-21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Erik Ferdinand Karlsson</w:t>
        <w:tab/>
        <w:t>1898-09-24 tåby</w:t>
        <w:tab/>
        <w:t>fr s 837-16</w:t>
        <w:tab/>
        <w:t>t Barva-18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Per Axel Gabriel Karlsson</w:t>
        <w:tab/>
        <w:t>1897-07-09 nrk</w:t>
        <w:tab/>
        <w:t>fr s 839-16</w:t>
        <w:tab/>
        <w:t>t s 839-17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Per Otto Petersson</w:t>
        <w:tab/>
        <w:t>1892-10-18 krokek</w:t>
        <w:tab/>
        <w:t>fr Ekön-16</w:t>
        <w:tab/>
        <w:t>t s 836-17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Karl Edvin Karlsson</w:t>
        <w:tab/>
        <w:t>1903-05-09 ö.stenby</w:t>
        <w:tab/>
        <w:t>fr s 837-17</w:t>
        <w:tab/>
        <w:t>t Torp-18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Karl Emil Kristiansson</w:t>
        <w:tab/>
        <w:t>1887-08-23 vederslöv</w:t>
        <w:tab/>
        <w:t>fr Vr.Kloster-17</w:t>
        <w:tab/>
        <w:t>t Jonsberg-19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Karin Elisabet Karlsson</w:t>
        <w:tab/>
        <w:t>1901-04-01 tåby</w:t>
        <w:tab/>
        <w:t>fr Gölen-16</w:t>
        <w:tab/>
        <w:t>t Torp-17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Ingrid Viktoria Karlsson</w:t>
        <w:tab/>
        <w:t>1895-01-15 borg</w:t>
        <w:tab/>
        <w:t>fr Sandstugan-16</w:t>
        <w:tab/>
        <w:t>t s 836-17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Hilda Erika Petersson</w:t>
        <w:tab/>
        <w:t>1890-12-09 styrestad</w:t>
        <w:tab/>
        <w:t>fr Konungsund-17 t Barva-18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Eleonora Marg. Olsson</w:t>
        <w:tab/>
        <w:t>1899-08-27 simonstorp</w:t>
        <w:tab/>
        <w:t>fr Frogtorp-17</w:t>
        <w:tab/>
        <w:t>t Sköldinge-18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Elsa Erika Örn</w:t>
        <w:tab/>
        <w:t>1902-05-18 sked</w:t>
        <w:tab/>
        <w:t>fr Åndenäs-19</w:t>
        <w:tab/>
        <w:t>t Åndenäs-20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Gerda Sara Aug. Lindberg</w:t>
        <w:tab/>
        <w:t>1903-03-04 nrk</w:t>
        <w:tab/>
        <w:t>fr Öna-20</w:t>
        <w:tab/>
        <w:t>t Mostugan-21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836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Karl Emil Karlsson</w:t>
        <w:tab/>
        <w:t>1885-06-15 vånga g.-15 fr Öna-16</w:t>
        <w:tab/>
        <w:t>död 1917-10-02</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Elsa Teresia Petersson</w:t>
        <w:tab/>
        <w:t>1893-04-07 asker</w:t>
        <w:tab/>
        <w:tab/>
        <w:t>t Vallerängstorp-18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h.oä.d. Karin Linnea</w:t>
        <w:tab/>
        <w:t>1910-11-25 sked</w:t>
        <w:tab/>
        <w:tab/>
        <w:t>t Regna-18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Per Gustaf Emil</w:t>
        <w:tab/>
        <w:t>1916-08-20 sked</w:t>
        <w:tab/>
        <w:tab/>
        <w:t>död 1916-12-01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Elsa Brita Emilia</w:t>
        <w:tab/>
        <w:t>1917-12-25 sked</w:t>
        <w:tab/>
        <w:tab/>
        <w:t>t Vallerängstorp-18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Karl Anton Olander</w:t>
        <w:tab/>
        <w:t>1877-12-13 nrk g.-03</w:t>
        <w:tab/>
        <w:t>fr Kimstad-17</w:t>
        <w:tab/>
        <w:t>t Ö.Eneby-18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Charlotta Elisabet Karlsson 1858-11-05 kila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Lydia Elisabet</w:t>
        <w:tab/>
        <w:t>1902-07-16 kila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Frans August Värngren</w:t>
        <w:tab/>
        <w:t>1870-09-01 åtvid</w:t>
        <w:tab/>
        <w:t>fr Öna-20</w:t>
        <w:tab/>
        <w:t>t Hageby-23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Engla Linnea Andersson</w:t>
        <w:tab/>
        <w:t>1903-04-02 v.v.</w:t>
        <w:tab/>
        <w:t>fr Ruda-21</w:t>
        <w:tab/>
        <w:t>t V.V.-23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Adolf Martin E. Sjögren</w:t>
        <w:tab/>
        <w:t>1883-05-15 skärkind</w:t>
        <w:tab/>
        <w:t>fr Häradsh.-22</w:t>
        <w:tab/>
        <w:t>t Lundby-23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G.dr Per Otto Petersson</w:t>
        <w:tab/>
        <w:t>1892-10-18 krk g.-17</w:t>
        <w:tab/>
        <w:t>fr s 835-17</w:t>
        <w:tab/>
        <w:t>t Tilltaget-17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Ingrid Viktoria Karlsson</w:t>
        <w:tab/>
        <w:t>1895-01-15 borg</w:t>
        <w:tab/>
        <w:t>fr s 835-17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Statkarl</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Allan Filippus Gustafsson</w:t>
        <w:tab/>
        <w:t>1894-08-12 sked g.-18</w:t>
        <w:tab/>
        <w:t>fr Öna-20</w:t>
        <w:tab/>
        <w:t>t V.V.-27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Hilda Maria Gustafsson</w:t>
        <w:tab/>
        <w:t>1899-02-21 v.v.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Anna-Lisa Maria</w:t>
        <w:tab/>
        <w:t>1918-07-30 v.v.</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Per Gösta Filippus</w:t>
        <w:tab/>
        <w:t>1919-10-06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Karl Fredrik Nyqvist</w:t>
        <w:tab/>
        <w:t>1865-08-27 stigtomta g.-07 fr Lerbo-17</w:t>
        <w:tab/>
        <w:t>t St Malm-19</w:t>
      </w:r>
    </w:p>
    <w:p>
      <w:pPr>
        <w:pStyle w:val="Normal"/>
        <w:tabs>
          <w:tab w:val="left" w:pos="2835" w:leader="none"/>
          <w:tab w:val="left" w:pos="5103" w:leader="none"/>
          <w:tab w:val="left" w:pos="6804" w:leader="none"/>
        </w:tabs>
        <w:rPr/>
      </w:pPr>
      <w:r>
        <w:rPr>
          <w:rFonts w:cs="Times New Roman" w:ascii="Times New Roman" w:hAnsi="Times New Roman"/>
          <w:sz w:val="24"/>
        </w:rPr>
        <w:t>h. Klara Matilda Karlsson</w:t>
        <w:tab/>
        <w:t>1875-12-08 svärta</w:t>
        <w:tab/>
        <w:t>(sinnessjuk) t Nyköp.hospital-17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Ingrid Matilda</w:t>
        <w:tab/>
        <w:t>1908-12-17 råby rönö</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Rut Elisabet</w:t>
        <w:tab/>
        <w:t>1911-01-07 lunda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Hushållerska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Selma Lovisa Nilsson</w:t>
        <w:tab/>
        <w:t>1885-02-28 sked</w:t>
        <w:tab/>
        <w:t>fr Gölen-18</w:t>
        <w:tab/>
        <w:t>t St Malm-19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oä.d. Eva Lovisa Mariana</w:t>
        <w:tab/>
        <w:t>1919-03-27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Sven Olof Nilsson</w:t>
        <w:tab/>
        <w:t>1907-09-05 kuddby</w:t>
        <w:tab/>
        <w:t>fr Kvillinge-23</w:t>
        <w:tab/>
        <w:t>t Torp-25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Einar Ferdinand Harling</w:t>
        <w:tab/>
        <w:t>1906-12-29 ö.ryd</w:t>
        <w:tab/>
        <w:t>fr Ö.Ryd-23</w:t>
        <w:tab/>
        <w:t>t Skärkind-25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837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Trädgårdsmästare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Johan Ferdinand Karlsson</w:t>
        <w:tab/>
        <w:t>1873-02-27 v.husby g.-96 fr Styrestad-14 t Borg-19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Hanna Kristina Nilsson</w:t>
        <w:tab/>
        <w:t>1874-10-30 risinge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Erik Ferdinand</w:t>
        <w:tab/>
        <w:t>1898-09-24 tåby</w:t>
        <w:tab/>
        <w:tab/>
        <w:t>t s 835-16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Karin Elisabet</w:t>
        <w:tab/>
        <w:t>1901-04-01 tåby</w:t>
        <w:tab/>
        <w:tab/>
        <w:t>t Gölen-15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Karl Edvin</w:t>
        <w:tab/>
        <w:t>1903-05-09 ö.stenby</w:t>
        <w:tab/>
        <w:tab/>
        <w:t>t s 835-17</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Hildur Linnea</w:t>
        <w:tab/>
        <w:t>1905-03-13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Ester Viola</w:t>
        <w:tab/>
        <w:t>1905-03-13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Alfhild Viktoria</w:t>
        <w:tab/>
        <w:t>1906-09-03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Greta Elvira Ingeborg</w:t>
        <w:tab/>
        <w:t>1909-04-01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Bror Hjalmar</w:t>
        <w:tab/>
        <w:t>1911-12-22 ö.stenby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Svea Kristina</w:t>
        <w:tab/>
        <w:t>1914-10-28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Lilly Ingegerd</w:t>
        <w:tab/>
        <w:t>1917-05-17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Karl Henning Eriksson</w:t>
        <w:tab/>
        <w:t>1885-12-23 regna g.-11 fr Hävla-19</w:t>
        <w:tab/>
        <w:t>t Källfallet-20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Ester Karolina Eriksson</w:t>
        <w:tab/>
        <w:t>1886-11-21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h.s. Karl Evert</w:t>
        <w:tab/>
        <w:t>1909-05-29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Erik Gunnar</w:t>
        <w:tab/>
        <w:t>1918-10-08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Trädgårdsmästare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Karl Helmer Nilsson</w:t>
        <w:tab/>
        <w:t>1890-10-13 karlstad g.-16 fr St Malm-19</w:t>
        <w:tab/>
        <w:t>t Borås-21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Brita Ottilia Söderström</w:t>
        <w:tab/>
        <w:t>1888-12-03 borås</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Kurt Ivan</w:t>
        <w:tab/>
        <w:t>1918-12-08 s.m.</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Anna Brita</w:t>
        <w:tab/>
        <w:t>1920-03-10 sked</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Gerda Karolina Eriksson</w:t>
        <w:tab/>
        <w:t>1906-10-13 ö.v.</w:t>
        <w:tab/>
        <w:t>fr Ö.V.-24</w:t>
        <w:tab/>
        <w:t>t Ö.V.-25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Ernst Rickard Hagberg</w:t>
        <w:tab/>
        <w:t>1896-03-14 bjkv</w:t>
        <w:tab/>
        <w:t>fr Floda-24</w:t>
        <w:tab/>
        <w:t>t Floda-25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Sven Helge Rask</w:t>
        <w:tab/>
        <w:t>1909-10-19 s.m.</w:t>
        <w:tab/>
        <w:t>fr St Malm-26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dr Erik Natanael Storm</w:t>
        <w:tab/>
        <w:t>1900-02-18 sked</w:t>
        <w:tab/>
        <w:t>fr Floda-26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838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Qvarfordt</w:t>
        <w:tab/>
        <w:t>1854-10-06 sked g.-78</w:t>
        <w:tab/>
        <w:t>fr Svarttorp-14</w:t>
        <w:tab/>
        <w:t>t Axsjövik-17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Charlotta Jonsdtr</w:t>
        <w:tab/>
        <w:t>1854-06-12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Ebba Dorotea</w:t>
        <w:tab/>
        <w:t>1900-07-04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Rättare</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David Vilhelm Johansson</w:t>
        <w:tab/>
        <w:t>1877-03-25 regna g.-98 fr Ytterjärna-13</w:t>
        <w:tab/>
        <w:t>t Mullsäter-21</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h. Emma Matilda Eriksson</w:t>
        <w:tab/>
        <w:t>1870-11-12 sked</w:t>
        <w:tab/>
        <w:tab/>
        <w:t>död 1920-05-11</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sz w:val="24"/>
        </w:rPr>
      </w:pPr>
      <w:r>
        <w:rPr>
          <w:rFonts w:cs="Times New Roman" w:ascii="Times New Roman" w:hAnsi="Times New Roman"/>
          <w:sz w:val="24"/>
        </w:rPr>
        <w:t>d. Anna Maria</w:t>
        <w:tab/>
        <w:t>1900-09-21 sked</w:t>
        <w:tab/>
        <w:tab/>
        <w:t>t s 835-19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Agda Matilda</w:t>
        <w:tab/>
        <w:t>1903-04-11 lerbo</w:t>
        <w:tab/>
        <w:tab/>
        <w:t>t St Malm-21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Elof Bertil</w:t>
        <w:tab/>
        <w:t>1904-08-19 v.v.</w:t>
        <w:tab/>
        <w:tab/>
        <w:t>t Ö.V.-20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Hulda Emeilia</w:t>
        <w:tab/>
        <w:t>1905-11-09 furingstad</w:t>
        <w:tab/>
        <w:tab/>
        <w:t>t Lerbo-21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Edvard Vilhelm</w:t>
        <w:tab/>
        <w:t>1907-02-08 furingstad</w:t>
        <w:tab/>
        <w:tab/>
        <w:t>t Sund-21</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Signe Viola</w:t>
        <w:tab/>
        <w:t>1908-10-23 furingstad</w:t>
        <w:tab/>
        <w:tab/>
        <w:t>t Mullsäter-21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Ladugårdskarl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Gustaf Jonsson</w:t>
        <w:tab/>
        <w:t>1863-05-31 fågelås g.-91 fr Rejmyre-19</w:t>
        <w:tab/>
        <w:t>t Katrineholm-22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Augusta Andersson</w:t>
        <w:tab/>
        <w:t>1858-04-03 fågelås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Jordbruksarb.</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Gustaf Emanuel Gustafsson</w:t>
        <w:tab/>
        <w:t>1899-09-05 regna g.-25 fr s 835-25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Elin Teresia Sandberg</w:t>
        <w:tab/>
        <w:t>1899-01-09 v.v.</w:t>
        <w:tab/>
        <w:t>fr V.V.-25</w:t>
        <w:tab/>
        <w:t>död 1927-05-23</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Birgit Ingegerd</w:t>
        <w:tab/>
        <w:t>1926-04-08 sked</w:t>
        <w:tab/>
        <w:tab/>
        <w:t>död 1926-04-26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Ladugårdskarl</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Karl August Lindblom</w:t>
        <w:tab/>
        <w:t>1865-04-09 skärkind änkl.-09 fr Ö.Eneby-13 t Kullerstad-16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Otto Erik Emanuel</w:t>
        <w:tab/>
        <w:t>1903-06-21 olai</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Karl Gustaf Einar</w:t>
        <w:tab/>
        <w:t>1906-07-27 ö.eneby</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Hushållerska</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Olivia Vilh. Karlsson</w:t>
        <w:tab/>
        <w:t>1881-12-28 s:t anna</w:t>
        <w:tab/>
        <w:t>fr Ö.Eneby-13</w:t>
        <w:tab/>
        <w:t>t Kullerstad-16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oä.s. Evert Mauritz Vilhelm</w:t>
        <w:tab/>
        <w:t>1902-02-20 s:t anna</w:t>
        <w:tab/>
        <w:tab/>
        <w:t>t S:t Anna-16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oä.s. Aug. Gunnar Emanuel</w:t>
        <w:tab/>
        <w:t>1905-04-09 s:t anna</w:t>
        <w:tab/>
        <w:tab/>
        <w:t>t S:t Anna-16</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r>
    </w:p>
    <w:p>
      <w:pPr>
        <w:pStyle w:val="Normal"/>
        <w:tabs>
          <w:tab w:val="left" w:pos="2835" w:leader="none"/>
          <w:tab w:val="left" w:pos="5103" w:leader="none"/>
          <w:tab w:val="left" w:pos="6804" w:leader="none"/>
        </w:tabs>
        <w:rPr>
          <w:rFonts w:ascii="Times New Roman" w:hAnsi="Times New Roman" w:cs="Times New Roman"/>
          <w:b/>
          <w:b/>
          <w:sz w:val="24"/>
        </w:rPr>
      </w:pPr>
      <w:r>
        <w:rPr>
          <w:rFonts w:cs="Times New Roman" w:ascii="Times New Roman" w:hAnsi="Times New Roman"/>
          <w:b/>
          <w:sz w:val="24"/>
        </w:rPr>
        <w:t>sid 839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Fiskare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Anders Peter Karlsson</w:t>
        <w:tab/>
        <w:t>1859-03-13 borg g.-89</w:t>
        <w:tab/>
        <w:t>fr Lillkyrka-13</w:t>
        <w:tab/>
        <w:t>t Lillkyrka-19</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Hilda Amalia Söderberg</w:t>
        <w:tab/>
        <w:t>1862-05-07 borg</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Hulda Maria Katarina</w:t>
        <w:tab/>
        <w:t>1899-08-02 olai</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d. Rut Helena Amalia</w:t>
        <w:tab/>
        <w:t>1901-11-27 olai</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Knut Samuel</w:t>
        <w:tab/>
        <w:t>1904-05-20 lillkyrka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 Axel Gabriel</w:t>
        <w:tab/>
        <w:t>1897-07-09 olai</w:t>
        <w:tab/>
        <w:t>fr s 835-17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fiskardräng</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Per Axel G. Karlsson</w:t>
        <w:tab/>
        <w:t>1897-07-09 nrk</w:t>
        <w:tab/>
        <w:t>fr Öna-14</w:t>
        <w:tab/>
        <w:t>t s 835-16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rPr>
        <w:t>Per Gustaf D. Karlsson</w:t>
        <w:tab/>
        <w:t>1895-02-08 nrk</w:t>
        <w:tab/>
        <w:t>fr s 835-17</w:t>
        <w:tab/>
        <w:t>t Lillkyrka-17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Fiskare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Edvin Bylin</w:t>
        <w:tab/>
        <w:t>1895-12-22 asker g.-19 fr Julita-23</w:t>
        <w:tab/>
        <w:t>t Ekön-26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Olga Katarina Sundin</w:t>
        <w:tab/>
        <w:t>1898-02-06 chicago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Margit Hillevi</w:t>
        <w:tab/>
        <w:t>1925-02-13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Fiskare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Albin Reinhold Bylin</w:t>
        <w:tab/>
        <w:t>1900-07-04 asker g.-23 fr Julita-23</w:t>
        <w:tab/>
        <w:t>t Ötorp-25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Erika Matilda Andersson</w:t>
        <w:tab/>
        <w:t>1890-05-30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Gunborg Ragnhild Viola</w:t>
        <w:tab/>
        <w:t>1923-12-22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p Selma Lovisa Nilsson</w:t>
        <w:tab/>
        <w:t>1885-02-28 sked</w:t>
        <w:tab/>
        <w:t>fr Bränntorp-13</w:t>
        <w:tab/>
        <w:t>t Gölen-16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Kusken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 Oskar Olsson Bodin</w:t>
        <w:tab/>
        <w:t>1864-10-17 starrkärr g.-07 fr V.V.-18</w:t>
        <w:tab/>
        <w:t>t Lännäs-20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Maria Hellberg</w:t>
        <w:tab/>
        <w:t>1879-02-11 helgesta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Helge Oskar Harald</w:t>
        <w:tab/>
        <w:t>1907-02-10 sth maria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fosterbarn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Gertrud Lucia Kjellberg</w:t>
        <w:tab/>
        <w:t>1913-12-13 sth maria</w:t>
        <w:tab/>
        <w:tab/>
        <w:t>t Lännäs-20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(dotter till fotografen Selma Justina Kjellberg)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Gurli Sofia Hellberg</w:t>
        <w:tab/>
        <w:t>1905-03-07 sth maria</w:t>
        <w:tab/>
        <w:tab/>
        <w:t>t Björnlunda-19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(dotter till avl. Torparen Frans Hellberg ohh Marta)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840</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Ångbåtsbefälhavare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Elof Valentin Ahlström</w:t>
        <w:tab/>
        <w:t>1886-10-26 v.husby g.-09 fr Hedvig Nrk.-14 t Sthlm.-15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Alma Kristina Hasselgren</w:t>
        <w:tab/>
        <w:t>1882-01-03 ölme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Per Olof Valentin</w:t>
        <w:tab/>
        <w:t>1910-09-16 olai</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Sven Ivar Valentin</w:t>
        <w:tab/>
        <w:t>1913-06-04 olai</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Ångbåtsmaskinist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Helge Leonard Petersson</w:t>
        <w:tab/>
        <w:t>1889-01-27 sked g.-16</w:t>
        <w:tab/>
        <w:t>fr Öna-16</w:t>
        <w:tab/>
        <w:t>t Ö.V.-19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Edit Maria E. Karlsson</w:t>
        <w:tab/>
        <w:t>1894-02-28 sked</w:t>
        <w:tab/>
        <w:t>fr Brenäs-16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Edit Anna Kristina</w:t>
        <w:tab/>
        <w:t>1917-07-07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Arvid Eriksson</w:t>
        <w:tab/>
        <w:t>1885-08-09 sked g.-08</w:t>
        <w:tab/>
        <w:t>fr V.V.-18</w:t>
        <w:tab/>
        <w:t>t Sleknäset-27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Ingeborg Gunilla Andersson 1889-01-28 nrk norra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Karin Ingegerd</w:t>
        <w:tab/>
        <w:t>1907-11-25 sked</w:t>
        <w:tab/>
        <w:tab/>
        <w:t>t Sthlm.-22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Bertil</w:t>
        <w:tab/>
        <w:t>1909-10-13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Alice Maria</w:t>
        <w:tab/>
        <w:t>1911-12-02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Axel Arvid</w:t>
        <w:tab/>
        <w:t>1914-11-06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Gunnar</w:t>
        <w:tab/>
        <w:t>1917-12-29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Henry</w:t>
        <w:tab/>
        <w:t>1923-01-31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Understödstagare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Gustaf Eriksson</w:t>
        <w:tab/>
        <w:t>1843-03-03 sked g.-66</w:t>
        <w:tab/>
        <w:t>fr Hagen-66</w:t>
        <w:tab/>
        <w:t>död 1923-02-07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Lotta Eriksdtr</w:t>
        <w:tab/>
        <w:t>1841-07-17 sked</w:t>
        <w:tab/>
        <w:t>fr Arvidstorp-66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Ladugårdskarl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Herbert Gustafsson</w:t>
        <w:tab/>
        <w:t>1905-12-10 örtomta</w:t>
        <w:tab/>
        <w:t>fr St Malm-27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Statdr</w:t>
      </w:r>
    </w:p>
    <w:p>
      <w:pPr>
        <w:pStyle w:val="Normal"/>
        <w:tabs>
          <w:tab w:val="left" w:pos="2835" w:leader="none"/>
          <w:tab w:val="left" w:pos="5103" w:leader="none"/>
          <w:tab w:val="left" w:pos="6804" w:leader="none"/>
        </w:tabs>
        <w:rPr/>
      </w:pPr>
      <w:r>
        <w:rPr>
          <w:rFonts w:cs="Times New Roman" w:ascii="Times New Roman" w:hAnsi="Times New Roman"/>
          <w:sz w:val="24"/>
          <w:szCs w:val="24"/>
        </w:rPr>
        <w:t>Karl Axel Eriksson</w:t>
        <w:tab/>
        <w:t>1892-09-27 sked g.-18</w:t>
        <w:tab/>
        <w:t>fr Torp-19</w:t>
        <w:tab/>
        <w:t>t Gölstorp-21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Gertrud Aldina Johansson</w:t>
        <w:tab/>
        <w:t>1899-09-06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Alice Margareta</w:t>
        <w:tab/>
        <w:t>1918-10-02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Ladugårdskarl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 Filip Andersson</w:t>
        <w:tab/>
        <w:t>1897-10-24 v.v. g.-16</w:t>
        <w:tab/>
        <w:t>fr Blacksta-22</w:t>
        <w:tab/>
        <w:t>t Ö.V.-26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Elna Maria T. Lundvall</w:t>
        <w:tab/>
        <w:t>1898-01-27 helgesta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Hillevi Viola Maria</w:t>
        <w:tab/>
        <w:t>1917-11-09 julita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Filip Helge</w:t>
        <w:tab/>
        <w:t>1919-01-23 ripsa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Ingegerd Hildegard Teresia 1921-12-12 blacksta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Emil Bernhard Jönsson</w:t>
        <w:tab/>
        <w:t>1896-05-19 malmö g.-23 fr Flen-23</w:t>
        <w:tab/>
        <w:t>t Kärda-27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Albertina Andersson</w:t>
        <w:tab/>
        <w:t>1885-09-09 julita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Nils Erik Bernhard</w:t>
        <w:tab/>
        <w:t>1923-11-18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Sven Ingemar Emil</w:t>
        <w:tab/>
        <w:t>1926-07-08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Trädgårdsarbetare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Fritiof Edvin F. Karlsson</w:t>
        <w:tab/>
        <w:t>1892-07-05 sked g.-25</w:t>
        <w:tab/>
        <w:t>fr Stålsmedstorp-23 t Fallet-26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Regina E. Andersson 1896-08-17 sked</w:t>
        <w:tab/>
        <w:t>fr Halvartorp-23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Bengt Gerhard</w:t>
        <w:tab/>
        <w:t>1923-07-04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Ingrid Sofia</w:t>
        <w:tab/>
        <w:t>1924-12-15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Uno Andersson</w:t>
        <w:tab/>
        <w:t>1898-02-15 björnlunda g.-27 fr Öja-27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Edit Linnea Karlsson</w:t>
        <w:tab/>
        <w:t>1903-02-21 öja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Trädgårdselev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Ruben S. Lindell</w:t>
        <w:tab/>
        <w:t>1898-12-26 öja</w:t>
        <w:tab/>
        <w:t>fr Öja-26</w:t>
        <w:tab/>
        <w:t>t Öja-27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Hugo Valdemar Andersson</w:t>
        <w:tab/>
        <w:t>1908-02-23 dunker</w:t>
        <w:tab/>
        <w:t>fr Årdala-27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Inspektor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 August J-son Friberg</w:t>
        <w:tab/>
        <w:t>1881-04-29 annestad g.-20 fr Tisenhult-23 t V.V.-25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Emma Olsson</w:t>
        <w:tab/>
        <w:t>1883-08-09 blentarp</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fosterdotter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Elsa Linnea</w:t>
        <w:tab/>
        <w:t>1912-02-07 hälletsad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(dotter till Tilda Andersson i Risinge)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Inspektor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Johan August J-son Friberg</w:t>
        <w:tab/>
        <w:t>1881-04-29 annestad g.-20 fr Sundstorp-27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Emma Olsson</w:t>
        <w:tab/>
        <w:t>1883-08-09 blentarp</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fosterdotter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Elsa Linnea</w:t>
        <w:tab/>
        <w:t>1912-02-07 hälletsad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(dotter till Tilda Andersson i Risinge)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Trädgårdsmästare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Helge Berglund</w:t>
        <w:tab/>
        <w:t>1902-09-02 kalmar g.-26 fr Åby-26</w:t>
        <w:tab/>
        <w:t>t Brenäs-26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Ingegerd Eriksson</w:t>
        <w:tab/>
        <w:t>1907-11-25 sked</w:t>
        <w:tab/>
        <w:t>fr Katrineholm-26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Chaufför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David Martin Bergling</w:t>
        <w:tab/>
        <w:t>1899-08-12 ö.v.</w:t>
        <w:tab/>
        <w:t>fr Nora-26</w:t>
      </w:r>
    </w:p>
    <w:p>
      <w:pPr>
        <w:pStyle w:val="Normal"/>
        <w:jc w:val="center"/>
        <w:rPr>
          <w:rFonts w:ascii="Times New Roman" w:hAnsi="Times New Roman" w:cs="Times New Roman"/>
          <w:sz w:val="36"/>
          <w:szCs w:val="36"/>
        </w:rPr>
      </w:pPr>
      <w:r>
        <w:rPr>
          <w:rFonts w:cs="Times New Roman" w:ascii="Times New Roman" w:hAnsi="Times New Roman"/>
          <w:sz w:val="36"/>
          <w:szCs w:val="36"/>
        </w:rPr>
        <w:t>HAGEN</w:t>
      </w:r>
    </w:p>
    <w:p>
      <w:pPr>
        <w:pStyle w:val="Normal"/>
        <w:jc w:val="center"/>
        <w:rPr>
          <w:rFonts w:ascii="Times New Roman" w:hAnsi="Times New Roman" w:cs="Times New Roman"/>
          <w:sz w:val="24"/>
          <w:szCs w:val="24"/>
        </w:rPr>
      </w:pPr>
      <w:r>
        <w:rPr>
          <w:rFonts w:cs="Times New Roman" w:ascii="Times New Roman" w:hAnsi="Times New Roman"/>
          <w:sz w:val="24"/>
          <w:szCs w:val="24"/>
        </w:rPr>
        <w:t>Johanneslunds ägor</w:t>
      </w:r>
    </w:p>
    <w:p>
      <w:pPr>
        <w:pStyle w:val="Normal"/>
        <w:jc w:val="center"/>
        <w:rPr>
          <w:rFonts w:ascii="Times New Roman" w:hAnsi="Times New Roman" w:cs="Times New Roman"/>
          <w:sz w:val="24"/>
          <w:szCs w:val="24"/>
        </w:rPr>
      </w:pPr>
      <w:r>
        <w:rPr>
          <w:rFonts w:cs="Times New Roman" w:ascii="Times New Roman" w:hAnsi="Times New Roman"/>
          <w:sz w:val="24"/>
          <w:szCs w:val="24"/>
        </w:rPr>
        <w:t xml:space="preserve">Känd boplats 1650 –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Enl. Skedevi kyrkoböcker: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(flyttade från Torp till Hagen 1648/50 och tillbaka 1666/70)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Jöns Olofsson i Torp</w:t>
        <w:tab/>
        <w:tab/>
        <w:t>g. 1639-11-14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Persdtr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1640-02-02</w:t>
        <w:tab/>
        <w:tab/>
        <w:t>bg. 1641-05-23, 1 år</w:t>
      </w:r>
    </w:p>
    <w:p>
      <w:pPr>
        <w:pStyle w:val="Normal"/>
        <w:tabs>
          <w:tab w:val="left" w:pos="2835" w:leader="none"/>
          <w:tab w:val="left" w:pos="5103" w:leader="none"/>
          <w:tab w:val="left" w:pos="6804" w:leader="none"/>
        </w:tabs>
        <w:rPr/>
      </w:pPr>
      <w:r>
        <w:rPr>
          <w:rFonts w:cs="Times New Roman" w:ascii="Times New Roman" w:hAnsi="Times New Roman"/>
          <w:sz w:val="24"/>
          <w:szCs w:val="24"/>
        </w:rPr>
        <w:t>pojke</w:t>
        <w:tab/>
        <w:t>1641-04</w:t>
        <w:tab/>
        <w:tab/>
        <w:t>bg. 1651-03-27, 10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Lars</w:t>
        <w:tab/>
        <w:t>1642-04-03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Marit</w:t>
        <w:tab/>
        <w:t>1645-04-07</w:t>
      </w:r>
    </w:p>
    <w:p>
      <w:pPr>
        <w:pStyle w:val="Normal"/>
        <w:tabs>
          <w:tab w:val="left" w:pos="2835" w:leader="none"/>
          <w:tab w:val="left" w:pos="5103" w:leader="none"/>
          <w:tab w:val="left" w:pos="6804" w:leader="none"/>
        </w:tabs>
        <w:rPr/>
      </w:pPr>
      <w:r>
        <w:rPr>
          <w:rFonts w:cs="Times New Roman" w:ascii="Times New Roman" w:hAnsi="Times New Roman"/>
          <w:sz w:val="24"/>
          <w:szCs w:val="24"/>
        </w:rPr>
        <w:t>s. Per</w:t>
        <w:tab/>
        <w:t>1648-02-13</w:t>
        <w:tab/>
        <w:tab/>
        <w:t>bg. 1651-03-16, 3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1650-05-05</w:t>
        <w:tab/>
        <w:tab/>
        <w:t>bg. 1650-06-09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1654-05-07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Smed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Mattisson</w:t>
        <w:tab/>
        <w:t>1627</w:t>
        <w:tab/>
        <w:t>g. 1665-12</w:t>
        <w:tab/>
        <w:t>bg. 1680-09-29, 53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Ingeborg Olofsdtr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Jöns</w:t>
        <w:tab/>
        <w:t>1671-03-12</w:t>
        <w:tab/>
        <w:tab/>
        <w:t>bg. 1678-06-29, 7 år</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w:t>
      </w:r>
      <w:r>
        <w:rPr>
          <w:rFonts w:cs="Times New Roman" w:ascii="Times New Roman" w:hAnsi="Times New Roman"/>
        </w:rPr>
        <w:t>Erich Smedz son Jöns ihiälslagen af åskan”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1676-06-18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Karin</w:t>
        <w:tab/>
        <w:t>1678-08-04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Olof Jönsson</w:t>
        <w:tab/>
        <w:t>1654-05-07</w:t>
        <w:tab/>
        <w:t>g. 1677-09-27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Inger Jönsdtr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Jöns</w:t>
        <w:tab/>
        <w:t>1678-09-08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Smed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Jonas</w:t>
        <w:tab/>
        <w:t>1689-08-18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1692-07-17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Månsson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Jönsdtr</w:t>
        <w:tab/>
        <w:tab/>
        <w:tab/>
        <w:t>bg. 1687-07-30, 35 år</w:t>
      </w:r>
    </w:p>
    <w:p>
      <w:pPr>
        <w:pStyle w:val="Normal"/>
        <w:tabs>
          <w:tab w:val="left" w:pos="2835" w:leader="none"/>
          <w:tab w:val="left" w:pos="5103" w:leader="none"/>
          <w:tab w:val="left" w:pos="6804" w:leader="none"/>
        </w:tabs>
        <w:rPr/>
      </w:pPr>
      <w:r>
        <w:rPr>
          <w:rFonts w:cs="Times New Roman" w:ascii="Times New Roman" w:hAnsi="Times New Roman"/>
        </w:rPr>
        <w:t>“</w:t>
      </w:r>
      <w:r>
        <w:rPr>
          <w:rFonts w:cs="Times New Roman" w:ascii="Times New Roman" w:hAnsi="Times New Roman"/>
        </w:rPr>
        <w:t>Pehr Månssons hustru i Johannislundshagen, dödh af itt swårt barnafödande ...”</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dödfött barn</w:t>
        <w:tab/>
        <w:t>1687-06</w:t>
        <w:tab/>
        <w:tab/>
        <w:t>bg. 1687-06-20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Persson d.ä.</w:t>
        <w:tab/>
        <w:t>1675-12-26</w:t>
        <w:tab/>
        <w:t>g. 1695</w:t>
        <w:tab/>
        <w:t>bg. 1758-03-19, 83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Månsdtr</w:t>
        <w:tab/>
        <w:t>1663</w:t>
        <w:tab/>
        <w:tab/>
        <w:t>bg. 1729-10-19, 66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1696-09-28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Karin</w:t>
        <w:tab/>
        <w:t>1699-03-04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Lars</w:t>
        <w:tab/>
        <w:t>1701-08-06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1704-03-28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1708-04-23</w:t>
      </w:r>
    </w:p>
    <w:p>
      <w:pPr>
        <w:pStyle w:val="Normal"/>
        <w:tabs>
          <w:tab w:val="left" w:pos="2835" w:leader="none"/>
          <w:tab w:val="left" w:pos="5103" w:leader="none"/>
          <w:tab w:val="left" w:pos="6804" w:leader="none"/>
        </w:tabs>
        <w:rPr/>
      </w:pPr>
      <w:r>
        <w:rPr>
          <w:rFonts w:cs="Times New Roman" w:ascii="Times New Roman" w:hAnsi="Times New Roman"/>
          <w:sz w:val="24"/>
          <w:szCs w:val="24"/>
        </w:rPr>
        <w:t>Uppbördsman</w:t>
      </w:r>
    </w:p>
    <w:p>
      <w:pPr>
        <w:pStyle w:val="Normal"/>
        <w:tabs>
          <w:tab w:val="left" w:pos="2835" w:leader="none"/>
          <w:tab w:val="left" w:pos="5103" w:leader="none"/>
          <w:tab w:val="left" w:pos="6804" w:leader="none"/>
        </w:tabs>
        <w:rPr/>
      </w:pPr>
      <w:r>
        <w:rPr>
          <w:rFonts w:cs="Times New Roman" w:ascii="Times New Roman" w:hAnsi="Times New Roman"/>
          <w:sz w:val="24"/>
          <w:szCs w:val="24"/>
        </w:rPr>
        <w:t>Jöns Olofsson</w:t>
        <w:tab/>
        <w:t>1679</w:t>
        <w:tab/>
        <w:t>g. 1702-09-29</w:t>
        <w:tab/>
        <w:t>bg. 1729-02-23, 50 år</w:t>
      </w:r>
    </w:p>
    <w:p>
      <w:pPr>
        <w:pStyle w:val="Normal"/>
        <w:tabs>
          <w:tab w:val="left" w:pos="2835" w:leader="none"/>
          <w:tab w:val="left" w:pos="5103" w:leader="none"/>
          <w:tab w:val="left" w:pos="6804" w:leader="none"/>
        </w:tabs>
        <w:rPr/>
      </w:pPr>
      <w:r>
        <w:rPr>
          <w:rFonts w:cs="Times New Roman" w:ascii="Times New Roman" w:hAnsi="Times New Roman"/>
        </w:rPr>
        <w:t>“</w:t>
      </w:r>
      <w:r>
        <w:rPr>
          <w:rFonts w:cs="Times New Roman" w:ascii="Times New Roman" w:hAnsi="Times New Roman"/>
        </w:rPr>
        <w:t>sochnens uppbördzman, fick i hastighet starka styng genom hufwudet hwaraf han straxt begynte yra och blef på tridie dygnet död”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Olofsdtr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Ingrid</w:t>
        <w:tab/>
        <w:t>1703-09-15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Märta</w:t>
        <w:tab/>
        <w:t>1712-12-21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Persson Hagman d.y.</w:t>
        <w:tab/>
        <w:t>1697</w:t>
        <w:tab/>
        <w:t>g. 1724-11-01</w:t>
        <w:tab/>
        <w:t>bg. 1786-05-10, 89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Jonsdtr</w:t>
        <w:tab/>
        <w:t>1701</w:t>
        <w:tab/>
        <w:tab/>
        <w:t>bg. 1775-03-15, 74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1725-08-09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Ingrid</w:t>
        <w:tab/>
        <w:t>1728-09-04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w:t>
        <w:tab/>
        <w:t>1731-02-18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dödfött barn</w:t>
        <w:tab/>
        <w:t>1737-06</w:t>
        <w:tab/>
        <w:tab/>
        <w:t>bg. 1737-07-17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Persson (Vingåkare)</w:t>
        <w:tab/>
        <w:t>1700</w:t>
        <w:tab/>
        <w:t>g. 1733-10-21</w:t>
        <w:tab/>
        <w:t>bg. 1783-08-20, 83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Eriksdtr</w:t>
        <w:tab/>
        <w:t>1714</w:t>
        <w:tab/>
        <w:tab/>
        <w:t>bg. 1779-03-28, 65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1738-03-04</w:t>
        <w:tab/>
        <w:tab/>
        <w:t>bg. 1738-06-25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1740-08-05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dödfött barn</w:t>
        <w:tab/>
        <w:t>1743-12</w:t>
        <w:tab/>
        <w:tab/>
        <w:t>bg. 1743-12-28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1745-08-30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Skytten V.Hagen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Jon Persson Hagberg</w:t>
        <w:tab/>
        <w:t>1731-02-18</w:t>
        <w:tab/>
        <w:t>g. 1753-10-14</w:t>
        <w:tab/>
        <w:t>t Stockholm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Larsdtr</w:t>
        <w:tab/>
        <w:t>1731-10-03</w:t>
        <w:tab/>
        <w:tab/>
        <w:t>bg. 1790-05-30, 59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1755-06-28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Emborg</w:t>
        <w:tab/>
        <w:t>1758-07-30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Karin</w:t>
        <w:tab/>
        <w:t>1760-09-04</w:t>
        <w:tab/>
        <w:tab/>
        <w:t>bg. 1762-02-14, 1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Kristina</w:t>
        <w:tab/>
        <w:t>1767-10-01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1768-10-01</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1776-03-13</w:t>
        <w:tab/>
        <w:tab/>
        <w:t>bg. 1776-03-21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Ö.Hagen</w:t>
      </w:r>
    </w:p>
    <w:p>
      <w:pPr>
        <w:pStyle w:val="Normal"/>
        <w:tabs>
          <w:tab w:val="left" w:pos="2835" w:leader="none"/>
          <w:tab w:val="left" w:pos="5103" w:leader="none"/>
          <w:tab w:val="left" w:pos="6804" w:leader="none"/>
        </w:tabs>
        <w:rPr/>
      </w:pPr>
      <w:r>
        <w:rPr>
          <w:rFonts w:cs="Times New Roman" w:ascii="Times New Roman" w:hAnsi="Times New Roman"/>
          <w:sz w:val="24"/>
          <w:szCs w:val="24"/>
        </w:rPr>
        <w:t>Jon Persson</w:t>
        <w:tab/>
        <w:t>1730</w:t>
        <w:tab/>
        <w:t>g. 1767-10-25</w:t>
        <w:tab/>
        <w:t>bg. 1789-05-02, 59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1745-08-30</w:t>
        <w:tab/>
        <w:tab/>
        <w:t>bg. 1793-08-29, 48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1769-04-18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1782-03-18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V.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Olofsson</w:t>
        <w:tab/>
        <w:t>1751-01-16</w:t>
        <w:tab/>
        <w:t>g. 1779-05-16</w:t>
        <w:tab/>
        <w:t>bg. 1805-04-27, 54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Emborg Jonsdtr</w:t>
        <w:tab/>
        <w:t>1758-07-30</w:t>
        <w:tab/>
        <w:tab/>
        <w:t>bg. 1815-04-12, 56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1779-08-07</w:t>
        <w:tab/>
        <w:tab/>
        <w:t>bg. 1779-08-13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Karin</w:t>
        <w:tab/>
        <w:t>1781-04-16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Peter</w:t>
        <w:tab/>
        <w:t>1783-01-26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1785-11-27</w:t>
        <w:tab/>
        <w:tab/>
        <w:t>bg. 1786-06-07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1787-09-22</w:t>
        <w:tab/>
        <w:tab/>
        <w:t>bg. 1793-05-04, 6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1789-05-24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Emborg</w:t>
        <w:tab/>
        <w:t>1791-06-11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1793-04-08</w:t>
        <w:tab/>
        <w:tab/>
        <w:t>bg. 1793-04-15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1794-04-03</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Jonas</w:t>
        <w:tab/>
        <w:t>1797-05-13</w:t>
        <w:tab/>
        <w:tab/>
        <w:t>bg. 1797-05-19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Husförhörslängd A1:2 1792-1805 sid 5-6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Västra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Jon Hagberg</w:t>
        <w:tab/>
        <w:t>1731</w:t>
        <w:tab/>
        <w:tab/>
        <w:t>t Stockholm-?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Mågen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Olofsson</w:t>
        <w:tab/>
        <w:t>1751-01-16</w:t>
        <w:tab/>
        <w:t>g. 1779-05-16</w:t>
        <w:tab/>
        <w:t>bg. 1805-04-27, 54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Emborg Jonsdtr</w:t>
        <w:tab/>
        <w:t>1758-07-30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Karin</w:t>
        <w:tab/>
        <w:t>1781-04-16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Peter</w:t>
        <w:tab/>
        <w:t>1783-01-26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1787-09-22</w:t>
        <w:tab/>
        <w:tab/>
        <w:t>bg. 1793-05-04, 6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1789-05-24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Emborg</w:t>
        <w:tab/>
        <w:t>1791-06-11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1794-04-03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Jonas</w:t>
        <w:tab/>
        <w:t>1797-05-13</w:t>
        <w:tab/>
        <w:tab/>
        <w:t>bg. 1797-05-19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g.dr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Eriksson</w:t>
        <w:tab/>
        <w:t>1764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Maja Jansdtr</w:t>
        <w:tab/>
        <w:t>1769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w:t>
        <w:tab/>
        <w:t>1775</w:t>
        <w:tab/>
        <w:tab/>
        <w:t>struken-93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1783 vingåker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1768           g.-92</w:t>
        <w:tab/>
        <w:t>fr Arvidstorp-98</w:t>
        <w:tab/>
        <w:t>t Högvaldsdal-06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Eriksdtr</w:t>
        <w:tab/>
        <w:t>1771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1798-09-27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1801-06-09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1804-08-02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Persson</w:t>
        <w:tab/>
        <w:t>1746</w:t>
        <w:tab/>
        <w:tab/>
        <w:t>strukena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Lisa</w:t>
        <w:tab/>
        <w:t>1743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1795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Östra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Brita Persdtr</w:t>
        <w:tab/>
        <w:t>1745-08-30 sked</w:t>
        <w:tab/>
        <w:tab/>
        <w:t>bg. 1793-08-29, 48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1769-04-18 sked</w:t>
        <w:tab/>
        <w:tab/>
        <w:t>se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1782-03-18 sked</w:t>
        <w:tab/>
        <w:tab/>
        <w:t>struken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Jonsson</w:t>
        <w:tab/>
        <w:t>1769-04-18 sked g.-92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Jansdtr</w:t>
        <w:tab/>
        <w:t>1764</w:t>
        <w:tab/>
        <w:tab/>
        <w:t>bg. 1795-06-01, 31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h2. Brita Eriksdtr</w:t>
        <w:tab/>
        <w:t>1774-09-19 sked g.-96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1798-02-19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1800-09-19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1806-12-24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Karlsdtr</w:t>
        <w:tab/>
        <w:t>1776</w:t>
        <w:tab/>
        <w:tab/>
        <w:t>struken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Jonsdtr</w:t>
        <w:tab/>
        <w:t>1782</w:t>
        <w:tab/>
        <w:tab/>
        <w:t>struken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Andersson</w:t>
        <w:tab/>
        <w:t>1776</w:t>
        <w:tab/>
        <w:tab/>
        <w:t>struekn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Johansson</w:t>
        <w:tab/>
        <w:t>1773</w:t>
        <w:tab/>
        <w:t>fr Skönberga-93</w:t>
        <w:tab/>
        <w:t>t Skönberga-94</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Nils Olofsson</w:t>
        <w:tab/>
        <w:t>1776</w:t>
      </w:r>
    </w:p>
    <w:p>
      <w:pPr>
        <w:pStyle w:val="Normal"/>
        <w:tabs>
          <w:tab w:val="left" w:pos="2835" w:leader="none"/>
          <w:tab w:val="left" w:pos="5103" w:leader="none"/>
          <w:tab w:val="left" w:pos="6804" w:leader="none"/>
        </w:tabs>
        <w:rPr/>
      </w:pPr>
      <w:r>
        <w:rPr>
          <w:rFonts w:cs="Times New Roman" w:ascii="Times New Roman" w:hAnsi="Times New Roman"/>
          <w:b/>
          <w:sz w:val="24"/>
          <w:szCs w:val="24"/>
        </w:rPr>
        <w:t>Hfl A1:4 1806-12 sid 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Västra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Emborg Jonsdtr</w:t>
        <w:tab/>
        <w:t>1758-07-30 sked</w:t>
        <w:tab/>
        <w:t>änka-05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1789-05-24 sked</w:t>
        <w:tab/>
        <w:tab/>
        <w:t>se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Emborg</w:t>
        <w:tab/>
        <w:t>1791-06-11 sked</w:t>
        <w:tab/>
        <w:tab/>
        <w:t>struken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1794-04-03 sked</w:t>
        <w:tab/>
        <w:tab/>
        <w:t>t Ö.V.-09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mågen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1783-03-02 v.v. g.-07</w:t>
        <w:tab/>
        <w:t>fr V.V.-96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Andersdtr</w:t>
        <w:tab/>
        <w:t>1789-05-24 sked</w:t>
        <w:tab/>
        <w:t>fr ovan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1809-07-20 sked</w:t>
        <w:tab/>
        <w:tab/>
        <w:t>bg. 1810-04-22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1811-03-04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Jonsson</w:t>
        <w:tab/>
        <w:t>1794</w:t>
        <w:tab/>
        <w:t>fr Arvidstorp-09</w:t>
        <w:tab/>
        <w:t>t Nybygget-10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förstärkningskarl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Jansson</w:t>
        <w:tab/>
        <w:t>1773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Östra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Jonsson</w:t>
        <w:tab/>
        <w:t>1769-04-18 sked g.-96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h2. Brita Eriksdtr</w:t>
        <w:tab/>
        <w:t>1774-09-19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1798-02-19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1800-09-19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1806-12-24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1812-07-10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A1:5 1813-18 sid 118-119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Västra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1783-03-02 v.v. g.-07</w:t>
        <w:tab/>
        <w:t>fr V.V.-96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Andersdtr</w:t>
        <w:tab/>
        <w:t>1789-05-24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1811-03-04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förstärkningskarl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Jansson Plugg</w:t>
        <w:tab/>
        <w:t>1773 svennevad</w:t>
        <w:tab/>
        <w:t>fr Drängsbo?-10</w:t>
        <w:tab/>
        <w:t>i krig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Lars Malmsten</w:t>
        <w:tab/>
        <w:t>1779-04-02 s.m.</w:t>
        <w:tab/>
        <w:t>fr St Malm-12</w:t>
        <w:tab/>
        <w:t>t Johanneslund-14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Jon Olsson Öman</w:t>
        <w:tab/>
        <w:t>1800-11-19 sked</w:t>
        <w:tab/>
        <w:tab/>
        <w:t>t Sillsjö-15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Emborg Andersd</w:t>
        <w:tab/>
        <w:t>1791-06-11 sked</w:t>
        <w:tab/>
        <w:t>fr Ö.V.-15</w:t>
        <w:tab/>
        <w:t>t Regna-16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1812-09-15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Nilsdtr</w:t>
        <w:tab/>
        <w:t>1798-10-12 sked</w:t>
        <w:tab/>
        <w:tab/>
        <w:t>t Vithälla-17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Svensson</w:t>
        <w:tab/>
        <w:t>1786-11-07 edsära</w:t>
        <w:tab/>
        <w:t>fr Värend</w:t>
        <w:tab/>
        <w:t>t Ö.V.-17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Eriksdtr</w:t>
        <w:tab/>
        <w:t>1802-05-01 sked</w:t>
        <w:tab/>
        <w:tab/>
        <w:t>död 1818-01-21</w:t>
      </w:r>
    </w:p>
    <w:p>
      <w:pPr>
        <w:pStyle w:val="Normal"/>
        <w:tabs>
          <w:tab w:val="left" w:pos="2835" w:leader="none"/>
          <w:tab w:val="left" w:pos="5103" w:leader="none"/>
          <w:tab w:val="left" w:pos="6804" w:leader="none"/>
        </w:tabs>
        <w:rPr/>
      </w:pPr>
      <w:r>
        <w:rPr>
          <w:rFonts w:cs="Times New Roman" w:ascii="Times New Roman" w:hAnsi="Times New Roman"/>
        </w:rPr>
        <w:tab/>
        <w:tab/>
        <w:t>“slagen av en häst och blef deraf död”.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Svensson</w:t>
        <w:tab/>
        <w:t>1796-03-17 v.v.</w:t>
        <w:tab/>
        <w:t>fr V.V.-18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Emborg Jonsdtr</w:t>
        <w:tab/>
        <w:t>1758-07-30 sked</w:t>
        <w:tab/>
        <w:t>änka-05</w:t>
        <w:tab/>
        <w:t>död 1815-04-02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Östra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Jonsson</w:t>
        <w:tab/>
        <w:t>1769-04-18 sked g.-96</w:t>
      </w:r>
    </w:p>
    <w:p>
      <w:pPr>
        <w:pStyle w:val="Normal"/>
        <w:tabs>
          <w:tab w:val="left" w:pos="2835" w:leader="none"/>
          <w:tab w:val="left" w:pos="5103" w:leader="none"/>
          <w:tab w:val="left" w:pos="6804" w:leader="none"/>
        </w:tabs>
        <w:rPr/>
      </w:pPr>
      <w:r>
        <w:rPr>
          <w:rFonts w:cs="Times New Roman" w:ascii="Times New Roman" w:hAnsi="Times New Roman"/>
          <w:sz w:val="24"/>
          <w:szCs w:val="24"/>
        </w:rPr>
        <w:t>h. Brita Eriksdtr</w:t>
        <w:tab/>
        <w:t>1774-09-19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1798-02-19 sked</w:t>
        <w:tab/>
        <w:tab/>
        <w:t>t Ö.V.-18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1800-09-19 sked</w:t>
        <w:tab/>
        <w:tab/>
        <w:t>t Johanneslund-17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1806-12-24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1812-07-10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Jonsson</w:t>
        <w:tab/>
        <w:t>1796-11-21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A1:8 1819-23 sid 126-127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Västra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1783-03-02 v.v. g.-07</w:t>
        <w:tab/>
        <w:t>fr V.V.-96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Andersdtr</w:t>
        <w:tab/>
        <w:t>1789-05-24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1811-03-04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1816-12-17 sked</w:t>
        <w:tab/>
        <w:tab/>
        <w:t>död 1817-10-16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Kajsa</w:t>
        <w:tab/>
        <w:t>1820-01-03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1822-02-15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Svensson</w:t>
        <w:tab/>
        <w:t>1796-03-17 v.v.</w:t>
        <w:tab/>
        <w:t>fr V.V.-18</w:t>
        <w:tab/>
        <w:t>t Sunda-21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Nilsdtr</w:t>
        <w:tab/>
        <w:t>1803-12-21 sked</w:t>
        <w:tab/>
        <w:tab/>
        <w:t>t Krokstad-21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 Bergström</w:t>
        <w:tab/>
        <w:t>1798-10-18 ö.v.</w:t>
        <w:tab/>
        <w:t>fr Skeda?-19</w:t>
        <w:tab/>
        <w:t>t Ö.V.-20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Ingrid Svensdtr</w:t>
        <w:tab/>
        <w:t>1792-02-25 v.v.</w:t>
        <w:tab/>
        <w:t>fr V.V.-20</w:t>
        <w:tab/>
        <w:t>t Lagergren-21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Olofsson</w:t>
        <w:tab/>
        <w:t>1806-03-02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 xml:space="preserve">sid 127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Ö.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Jonsson</w:t>
        <w:tab/>
        <w:t>1769-04-18 sked g.-96</w:t>
        <w:tab/>
        <w:tab/>
        <w:t>död 1822-04-03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Eriksdtr</w:t>
        <w:tab/>
        <w:t>1774-09-19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1806-12-24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1812-07-10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Jonsson</w:t>
        <w:tab/>
        <w:t>1796-11-21 sked</w:t>
        <w:tab/>
        <w:tab/>
        <w:t>t Ekesjö-19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Karlsson</w:t>
        <w:tab/>
        <w:t>1801-03-10 ö.v.</w:t>
        <w:tab/>
        <w:t>fr Ö.V.-20</w:t>
        <w:tab/>
        <w:t>t oläsligt-22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mågen</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Larsson</w:t>
        <w:tab/>
        <w:t>1796-05-29 v.v. g.-24</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1800-09-19 sked</w:t>
        <w:tab/>
        <w:t>fr Ö.V.-20</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A1:10 1824-29 sid 155-156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V.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1783-03-02 v.v. g.-07</w:t>
        <w:tab/>
        <w:t>fr V.V.-96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Andersdtr</w:t>
        <w:tab/>
        <w:t>1789-05-24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1811-03-04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Kajsa</w:t>
        <w:tab/>
        <w:t>1820-01-03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1822-02-15 sked</w:t>
        <w:tab/>
        <w:tab/>
        <w:t>död 1929-05-04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Peter</w:t>
        <w:tab/>
        <w:t>1828-02-16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Olofsson</w:t>
        <w:tab/>
        <w:t>1806-03-02 sked</w:t>
        <w:tab/>
        <w:tab/>
        <w:t>t Kalbo-24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Jonsson</w:t>
        <w:tab/>
        <w:t>1804-05-13 v.v.</w:t>
        <w:tab/>
        <w:t>fr V.V.-21</w:t>
        <w:tab/>
        <w:t>t Sila-27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Lars Persson</w:t>
        <w:tab/>
        <w:t>1806-07-13 sked</w:t>
        <w:tab/>
        <w:t>fr Långsjötorp-27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156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Ö.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Larsson</w:t>
        <w:tab/>
        <w:t>1796-05-29 v.v. g.-24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1800-09-19 sked</w:t>
        <w:tab/>
        <w:t>fr Ö.V.-20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1824-12-05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1827-07-01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Brita Eriksdtr</w:t>
        <w:tab/>
        <w:t>1774-09-19 sked</w:t>
        <w:tab/>
        <w:t>änka-22</w:t>
      </w:r>
    </w:p>
    <w:p>
      <w:pPr>
        <w:pStyle w:val="Normal"/>
        <w:pBdr>
          <w:bottom w:val="single" w:sz="6" w:space="1" w:color="000000"/>
        </w:pBdr>
        <w:tabs>
          <w:tab w:val="left" w:pos="2835" w:leader="none"/>
          <w:tab w:val="left" w:pos="5103" w:leader="none"/>
          <w:tab w:val="left" w:pos="6804" w:leader="none"/>
        </w:tabs>
        <w:rPr/>
      </w:pPr>
      <w:r>
        <w:rPr>
          <w:rFonts w:cs="Times New Roman" w:ascii="Times New Roman" w:hAnsi="Times New Roman"/>
          <w:sz w:val="24"/>
          <w:szCs w:val="24"/>
        </w:rPr>
        <w:t>s. Per Persson</w:t>
        <w:tab/>
        <w:t>1812-07-10 sked</w:t>
        <w:tab/>
        <w:tab/>
        <w:t>t Ö.V.-29</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A1:11 1830-36 sid 155-156</w:t>
      </w:r>
    </w:p>
    <w:p>
      <w:pPr>
        <w:pStyle w:val="Normal"/>
        <w:tabs>
          <w:tab w:val="left" w:pos="2835" w:leader="none"/>
          <w:tab w:val="left" w:pos="5103" w:leader="none"/>
          <w:tab w:val="left" w:pos="6804" w:leader="none"/>
        </w:tabs>
        <w:rPr/>
      </w:pPr>
      <w:r>
        <w:rPr>
          <w:rFonts w:cs="Times New Roman" w:ascii="Times New Roman" w:hAnsi="Times New Roman"/>
          <w:sz w:val="24"/>
          <w:szCs w:val="24"/>
        </w:rPr>
        <w:t>Torparen V.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1783-03-02 v.v. g.-07</w:t>
        <w:tab/>
        <w:t>fr V.V.-96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Andersdtr</w:t>
        <w:tab/>
        <w:t>1789-05-24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1811-03-04 sked</w:t>
        <w:tab/>
        <w:tab/>
        <w:t>t Nrkp.-35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oä.s. Per Gustaf</w:t>
        <w:tab/>
        <w:t>1833-09-29 sked</w:t>
        <w:tab/>
        <w:tab/>
        <w:t>död 1837-03-12</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w:t>
      </w:r>
      <w:r>
        <w:rPr>
          <w:rFonts w:cs="Times New Roman" w:ascii="Times New Roman" w:hAnsi="Times New Roman"/>
        </w:rPr>
        <w:t>Född Mikaelidagen 1833. Under mormoderns korta frånvaro hade han gått ut till källan och stupade däruti utan att kunna räddas”. Vådlig händelse, 3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Kajsa</w:t>
        <w:tab/>
        <w:t>1820-01-03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Peter</w:t>
        <w:tab/>
        <w:t>1828-02-16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Lars Persson</w:t>
        <w:tab/>
        <w:t>1806-07-13 sked</w:t>
        <w:tab/>
        <w:t>fr Långsjötorp-27</w:t>
        <w:tab/>
        <w:t>t Solberga-30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Eriksson</w:t>
        <w:tab/>
        <w:t>1802-09-15 sked</w:t>
        <w:tab/>
        <w:t>fr Regna-30</w:t>
        <w:tab/>
        <w:t>t Arvidstorp-34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Olofsdtr</w:t>
        <w:tab/>
        <w:t>1806-03-21 sked</w:t>
        <w:tab/>
        <w:t>fr Mullsäter-30</w:t>
        <w:tab/>
        <w:t>t Mullsäter-34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tj.fl. Kerstin Eriksdtr</w:t>
        <w:tab/>
        <w:t>1821-11-21 v.v.</w:t>
        <w:tab/>
        <w:t>fr Perstorp-34</w:t>
        <w:tab/>
        <w:t>t Tish.hagen-35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Eriksson</w:t>
        <w:tab/>
        <w:t>1812-03-07 sked</w:t>
        <w:tab/>
        <w:t>fr Ryd-34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156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Ö.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Larsson</w:t>
        <w:tab/>
        <w:t>1796-05-29 v.v. g.-24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1800-09-19 sked</w:t>
        <w:tab/>
        <w:t>fr Ö.V.-20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1824-12-05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1827-07-01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Petter Persson</w:t>
        <w:tab/>
        <w:t>1815-10-29 sked</w:t>
        <w:tab/>
        <w:t>fr Öna sdtp.-30</w:t>
        <w:tab/>
        <w:t>t Sandstugan-34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Persson</w:t>
        <w:tab/>
        <w:t>1805-09-01 v.v.</w:t>
        <w:tab/>
        <w:t>fr Nora-32</w:t>
        <w:tab/>
        <w:t>t V.V.-34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Persdtr</w:t>
        <w:tab/>
        <w:t>1810            v.v.</w:t>
        <w:tab/>
        <w:t>fr Knektstugan-30 t Björnhult-31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Kajsa Eriksdtr</w:t>
        <w:tab/>
        <w:t>1806-11-18 sked</w:t>
        <w:tab/>
        <w:t>fr Sund-31</w:t>
        <w:tab/>
        <w:t>t Norge-31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Jansson</w:t>
        <w:tab/>
        <w:t>1785-05-11 sked</w:t>
        <w:tab/>
        <w:t>fr Sila-34</w:t>
        <w:tab/>
        <w:t>t Sila-35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Gustaf Eriksson</w:t>
        <w:tab/>
        <w:t>1820-05-16 ö.v.</w:t>
        <w:tab/>
        <w:t>fr Öna-35</w:t>
        <w:tab/>
        <w:t>t Ö.V.-36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Ingrid Persdtr</w:t>
        <w:tab/>
        <w:t>1804-08-02 sked</w:t>
        <w:tab/>
        <w:t>fr Hagby-36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Brita Eriksdtr</w:t>
        <w:tab/>
        <w:t>1774-09-19 sked änka-22 g.-35</w:t>
        <w:tab/>
        <w:t>t Stavlund-35</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A1:13 1837-43 sid 83</w:t>
      </w:r>
    </w:p>
    <w:p>
      <w:pPr>
        <w:pStyle w:val="Normal"/>
        <w:tabs>
          <w:tab w:val="left" w:pos="2835" w:leader="none"/>
          <w:tab w:val="left" w:pos="5103" w:leader="none"/>
          <w:tab w:val="left" w:pos="6804" w:leader="none"/>
        </w:tabs>
        <w:rPr/>
      </w:pPr>
      <w:r>
        <w:rPr>
          <w:rFonts w:cs="Times New Roman" w:ascii="Times New Roman" w:hAnsi="Times New Roman"/>
          <w:sz w:val="24"/>
          <w:szCs w:val="24"/>
        </w:rPr>
        <w:t>Torparen V.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1783-03-02 v.v. g.-07</w:t>
        <w:tab/>
        <w:t>fr V.V.-96</w:t>
        <w:tab/>
        <w:t>död 1839-06-18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Andersdtr</w:t>
        <w:tab/>
        <w:t>1789-05-24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Kajsa</w:t>
        <w:tab/>
        <w:t>1820-01-03 sked</w:t>
        <w:tab/>
        <w:tab/>
        <w:t>se nedan</w:t>
      </w:r>
    </w:p>
    <w:p>
      <w:pPr>
        <w:pStyle w:val="Normal"/>
        <w:tabs>
          <w:tab w:val="left" w:pos="2835" w:leader="none"/>
          <w:tab w:val="left" w:pos="5103" w:leader="none"/>
          <w:tab w:val="left" w:pos="6804" w:leader="none"/>
        </w:tabs>
        <w:rPr/>
      </w:pPr>
      <w:r>
        <w:rPr>
          <w:rFonts w:cs="Times New Roman" w:ascii="Times New Roman" w:hAnsi="Times New Roman"/>
          <w:sz w:val="24"/>
          <w:szCs w:val="24"/>
        </w:rPr>
        <w:t>s. Anders Peter</w:t>
        <w:tab/>
        <w:t>1828-02-16 sked</w:t>
        <w:tab/>
        <w:tab/>
        <w:t>t Tummetorp-42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mågen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1817-10-01 sked g.-40</w:t>
        <w:tab/>
        <w:t>fr Torp-40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1820-01-03 sked</w:t>
        <w:tab/>
        <w:t>fr ovan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Stina</w:t>
        <w:tab/>
        <w:t>1841-02-01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Eriksson</w:t>
        <w:tab/>
        <w:t>1812-03-07 sked</w:t>
        <w:tab/>
        <w:t>fr Ryd-34</w:t>
        <w:tab/>
        <w:t>t Torp-37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Petter Persson</w:t>
        <w:tab/>
        <w:t>1813-06-16 s.m.</w:t>
        <w:tab/>
        <w:t>fr St Malm-37</w:t>
        <w:tab/>
        <w:t>t Floda-38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Johan Jonsson</w:t>
        <w:tab/>
        <w:t>1817-06-25 sked</w:t>
        <w:tab/>
        <w:t>fr Frogtorp-38</w:t>
        <w:tab/>
        <w:t>t Frogtorp-40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Johan Peter Larsson</w:t>
        <w:tab/>
        <w:t>1816-06-24 sked</w:t>
        <w:tab/>
        <w:t>fr Åketorp-40</w:t>
        <w:tab/>
        <w:t>t Torp-43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Eriksdtr</w:t>
        <w:tab/>
        <w:t>1823-10-13 sked</w:t>
        <w:tab/>
        <w:t>fr Torp-40</w:t>
        <w:tab/>
        <w:t>t Torp-41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Olofsdtr</w:t>
        <w:tab/>
        <w:t>1818-06-10 sked</w:t>
        <w:tab/>
        <w:t>fr Nora-41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Persson</w:t>
        <w:tab/>
        <w:t>1824-05-28 sked</w:t>
        <w:tab/>
        <w:t>fr Känstorp-43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Ö.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Larsson</w:t>
        <w:tab/>
        <w:t>1796-05-29 v.v. g.-24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1800-09-19 sked</w:t>
        <w:tab/>
        <w:t>fr Ö.V.-20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1824-12-05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1827-07-01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1837-07-10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1840-11-01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Ingrid Persdtr</w:t>
        <w:tab/>
        <w:t>1804-08-02 sked</w:t>
        <w:tab/>
        <w:t>fr Hagby-36</w:t>
        <w:tab/>
        <w:t>t Öbotorp-38</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A1:15 1844-50 sid 83-84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V.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1817-10-01 sked g.-40</w:t>
        <w:tab/>
        <w:t>fr Torp-40</w:t>
        <w:tab/>
        <w:t>död 1848-01-11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Eriksson</w:t>
        <w:tab/>
        <w:t>1819-01-11 sked g.-49</w:t>
        <w:tab/>
        <w:t>fr Knektstugan-49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1820-01-03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Stina</w:t>
        <w:tab/>
        <w:t>1841-02-01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1845-04-12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Olofsdtr</w:t>
        <w:tab/>
        <w:t>1818-06-10 sked</w:t>
        <w:tab/>
        <w:t>fr Nora-41</w:t>
        <w:tab/>
        <w:t>t Sjöstugan-45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Olof Persson</w:t>
        <w:tab/>
        <w:t>1824-05-28 sked</w:t>
        <w:tab/>
        <w:t>fr Känstorp-43</w:t>
        <w:tab/>
        <w:t>t Sillsjö-46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Eriksdtr</w:t>
        <w:tab/>
        <w:t>1821-03-01 sked</w:t>
        <w:tab/>
        <w:t>fr Torp-45</w:t>
        <w:tab/>
        <w:t>t Torp-46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Anders Malmgren</w:t>
        <w:tab/>
        <w:t>1823-07-01 sked</w:t>
        <w:tab/>
        <w:t>fr Långsjötorp-46</w:t>
        <w:tab/>
        <w:t>t Byle-48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Persson</w:t>
        <w:tab/>
        <w:t>1823-09-14 sked</w:t>
        <w:tab/>
        <w:t>fr Torp-48</w:t>
        <w:tab/>
        <w:t>t Torp-49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Karolina Persdtr</w:t>
        <w:tab/>
        <w:t>1830-09-01 s.m.</w:t>
        <w:tab/>
        <w:t>fr St Malm-48</w:t>
        <w:tab/>
        <w:t>t St Malm-50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Andersson</w:t>
        <w:tab/>
        <w:t>1829-02-11 v.v.</w:t>
        <w:tab/>
        <w:t>fr V.V.-49</w:t>
        <w:tab/>
        <w:t>t Björnhult-50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Lovisa Larsdtr</w:t>
        <w:tab/>
        <w:t>1825-10-12 ö.v.</w:t>
        <w:tab/>
        <w:t>fr Torp-50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Kerstin Andersdtr</w:t>
        <w:tab/>
        <w:t>1789-05-24 sked</w:t>
        <w:tab/>
        <w:t>änka-39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Ö.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Larsson</w:t>
        <w:tab/>
        <w:t>1796-05-29 v.v. g.-24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1800-09-19 sked</w:t>
        <w:tab/>
        <w:t>fr Ö.V.-20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1824-12-05 sked</w:t>
        <w:tab/>
        <w:tab/>
        <w:t>t Torp-46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1827-07-01 sked</w:t>
        <w:tab/>
        <w:tab/>
        <w:t>t Karlstorp-49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1837-07-10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1840-11-01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Lars Persson</w:t>
        <w:tab/>
        <w:t>1822-10-02 sked g.-49</w:t>
        <w:tab/>
        <w:t>fr Bremyra-49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Andersdtr</w:t>
        <w:tab/>
        <w:t>1824-12-08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1851-01-30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A1:17 1851-59 sid 100-101</w:t>
      </w:r>
    </w:p>
    <w:p>
      <w:pPr>
        <w:pStyle w:val="Normal"/>
        <w:tabs>
          <w:tab w:val="left" w:pos="2835" w:leader="none"/>
          <w:tab w:val="left" w:pos="5103" w:leader="none"/>
          <w:tab w:val="left" w:pos="6804" w:leader="none"/>
        </w:tabs>
        <w:rPr/>
      </w:pPr>
      <w:r>
        <w:rPr>
          <w:rFonts w:cs="Times New Roman" w:ascii="Times New Roman" w:hAnsi="Times New Roman"/>
          <w:sz w:val="24"/>
          <w:szCs w:val="24"/>
        </w:rPr>
        <w:t>Torparen V.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Eriksson</w:t>
        <w:tab/>
        <w:t>1819-01-11 sked g.-49</w:t>
        <w:tab/>
        <w:t>fr Knektstugan-49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1820-01-03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Stina</w:t>
        <w:tab/>
        <w:t>1841-02-01 sked</w:t>
      </w:r>
    </w:p>
    <w:p>
      <w:pPr>
        <w:pStyle w:val="Normal"/>
        <w:tabs>
          <w:tab w:val="left" w:pos="2835" w:leader="none"/>
          <w:tab w:val="left" w:pos="5103" w:leader="none"/>
          <w:tab w:val="left" w:pos="6804" w:leader="none"/>
        </w:tabs>
        <w:rPr/>
      </w:pPr>
      <w:r>
        <w:rPr>
          <w:rFonts w:cs="Times New Roman" w:ascii="Times New Roman" w:hAnsi="Times New Roman"/>
          <w:sz w:val="24"/>
          <w:szCs w:val="24"/>
        </w:rPr>
        <w:t>s. Erik</w:t>
        <w:tab/>
        <w:t>1845-04-12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Lovisa Larsdtr</w:t>
        <w:tab/>
        <w:t>1825-10-12 ö.v.</w:t>
        <w:tab/>
        <w:t>fr Torp-50</w:t>
        <w:tab/>
        <w:t>t Tisenhult-51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1810-09-28 regna</w:t>
        <w:tab/>
        <w:t>fr ?</w:t>
        <w:tab/>
        <w:t>t Brenäs-52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Brita Persdtr</w:t>
        <w:tab/>
        <w:t>1835-04-02 sked</w:t>
        <w:tab/>
        <w:t>fr Öna-51</w:t>
        <w:tab/>
        <w:t>t Öbotorp-52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Kajsa Andersdtr</w:t>
        <w:tab/>
        <w:t>1834-04-06 sked</w:t>
        <w:tab/>
        <w:t>fr Hasttorp-52</w:t>
        <w:tab/>
        <w:t>t Husby-53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Jonas Jonsson</w:t>
        <w:tab/>
        <w:t>1831-04-11 sked</w:t>
        <w:tab/>
        <w:t>fr Brenäs-52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Olsdtr</w:t>
        <w:tab/>
        <w:t>1840-03-24 v.v.</w:t>
        <w:tab/>
        <w:t>fr V.V.-54</w:t>
        <w:tab/>
        <w:t>t V.V.-58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Kerstin Andersdtr</w:t>
        <w:tab/>
        <w:t>1789-05-24 sked</w:t>
        <w:tab/>
        <w:t>änka-39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Ö.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Larsson</w:t>
        <w:tab/>
        <w:t>1796-05-29 v.v. g.-24</w:t>
        <w:tab/>
        <w:tab/>
        <w:t>död 1851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1800-09-19 sked</w:t>
        <w:tab/>
        <w:t>fr Ö.V.-20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1837-07-10 sked</w:t>
        <w:tab/>
        <w:tab/>
        <w:t>t Krokviken-55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1840-11-01 sked</w:t>
        <w:tab/>
        <w:tab/>
        <w:t>t Brenäs-54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Lars Persson</w:t>
        <w:tab/>
        <w:t>1822-10-02 sked g.-49</w:t>
        <w:tab/>
        <w:t>fr Bremyra-49</w:t>
        <w:tab/>
        <w:t>t Solberga-52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Kajsa Andersdtr</w:t>
        <w:tab/>
        <w:t>1824-12-08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1851-01-30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sonen</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1827-07-01 sked</w:t>
        <w:tab/>
        <w:t>fr Knektstugan-52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Brita Andersdtr</w:t>
        <w:tab/>
        <w:t>1828-06-10 regna</w:t>
        <w:tab/>
        <w:t>fr Ruda-52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1854-11-20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1858-07-05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1810-09-28 regna</w:t>
        <w:tab/>
        <w:t>fr Brenäs-53</w:t>
        <w:tab/>
        <w:t>t Känstorp-55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Andersdtr</w:t>
        <w:tab/>
        <w:t>1838-07-03 sked</w:t>
        <w:tab/>
        <w:t>fr Regna-54</w:t>
        <w:tab/>
        <w:t>t Ö.V.-55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Persson</w:t>
        <w:tab/>
        <w:t>1837-01-19 sked</w:t>
        <w:tab/>
        <w:t>fr Sillsjö-56</w:t>
        <w:tab/>
        <w:t>t Öna-57</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Algren</w:t>
        <w:tab/>
        <w:t>1836-07-15 asker</w:t>
        <w:tab/>
        <w:t>fr Norrbyås-57</w:t>
        <w:tab/>
        <w:t>t Regna-59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Johanna Sofia Andersdtr</w:t>
        <w:tab/>
        <w:t>1843-10-29 ö.v.</w:t>
        <w:tab/>
        <w:t>fr Johanneslund-58 t Ö.V.-59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Lotta Eriksdtr</w:t>
        <w:tab/>
        <w:t>1841-07-17 sked</w:t>
        <w:tab/>
        <w:t>fr Känstorp-59</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A1:19 1860-63 sid 102-103</w:t>
      </w:r>
    </w:p>
    <w:p>
      <w:pPr>
        <w:pStyle w:val="Normal"/>
        <w:tabs>
          <w:tab w:val="left" w:pos="2835" w:leader="none"/>
          <w:tab w:val="left" w:pos="5103" w:leader="none"/>
          <w:tab w:val="left" w:pos="6804" w:leader="none"/>
        </w:tabs>
        <w:rPr/>
      </w:pPr>
      <w:r>
        <w:rPr>
          <w:rFonts w:cs="Times New Roman" w:ascii="Times New Roman" w:hAnsi="Times New Roman"/>
          <w:sz w:val="24"/>
          <w:szCs w:val="24"/>
        </w:rPr>
        <w:t>Torparen V.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Eriksson</w:t>
        <w:tab/>
        <w:t>1819-01-11 sked g.-49</w:t>
        <w:tab/>
        <w:t>fr Knektstugan-49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1820-01-03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Maja Stina</w:t>
        <w:tab/>
        <w:t>1841-02-01 sked</w:t>
        <w:tab/>
        <w:tab/>
        <w:t>t Brenäs-61</w:t>
      </w:r>
    </w:p>
    <w:p>
      <w:pPr>
        <w:pStyle w:val="Normal"/>
        <w:tabs>
          <w:tab w:val="left" w:pos="2835" w:leader="none"/>
          <w:tab w:val="left" w:pos="5103" w:leader="none"/>
          <w:tab w:val="left" w:pos="6804" w:leader="none"/>
        </w:tabs>
        <w:rPr/>
      </w:pPr>
      <w:r>
        <w:rPr>
          <w:rFonts w:cs="Times New Roman" w:ascii="Times New Roman" w:hAnsi="Times New Roman"/>
          <w:sz w:val="24"/>
          <w:szCs w:val="24"/>
        </w:rPr>
        <w:t>s. Erik</w:t>
        <w:tab/>
        <w:t>1845-04-12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Jonas Jonsson</w:t>
        <w:tab/>
        <w:t>1831-04-11 sked</w:t>
        <w:tab/>
        <w:t>fr Brenäs-52</w:t>
        <w:tab/>
        <w:t>t Tottorp-60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1810-09-28 regna</w:t>
        <w:tab/>
        <w:t>fr Svartviken-60</w:t>
        <w:tab/>
        <w:t>t Hagen-61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Gustaf Ersson</w:t>
        <w:tab/>
        <w:t>1836-01-05 floda</w:t>
        <w:tab/>
        <w:t>fr Brenäs-60</w:t>
        <w:tab/>
        <w:t>t Sila-63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Ulrika Persdtr</w:t>
        <w:tab/>
        <w:t>1835-09-30 ö.v.</w:t>
        <w:tab/>
        <w:t>fr Hagen-60</w:t>
        <w:tab/>
        <w:t>t Dal-63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Eriksdtr</w:t>
        <w:tab/>
        <w:t>1844-01-30 sked</w:t>
        <w:tab/>
        <w:t>fr Brenäs-63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Erik Eriksson</w:t>
        <w:tab/>
        <w:t>1846-07-01 sked</w:t>
        <w:tab/>
        <w:t>fr Holmen-63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Kerstin Andersdtr</w:t>
        <w:tab/>
        <w:t>1789-05-24 sked</w:t>
        <w:tab/>
        <w:t>änka-39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Ö.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1827-07-01 sked</w:t>
        <w:tab/>
        <w:t>fr Knektstugan-52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Brita Andersdtr</w:t>
        <w:tab/>
        <w:t>1828-06-10 regna</w:t>
        <w:tab/>
        <w:t>fr Ruda-52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1854-11-20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1858-07-05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1860-05-02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1861-07-25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Erik Näsström</w:t>
        <w:tab/>
        <w:t>1842-07-05 ö.v.</w:t>
        <w:tab/>
        <w:t>fr Ö.V.-59</w:t>
        <w:tab/>
        <w:t>t Bränntorp-60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Jonsson</w:t>
        <w:tab/>
        <w:t>1843-09-14 sked</w:t>
        <w:tab/>
        <w:t>fr Arvidstorp-60</w:t>
        <w:tab/>
        <w:t>t Gölen-61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1810-09-28 regna</w:t>
        <w:tab/>
        <w:t>fr Hagen-61</w:t>
        <w:tab/>
        <w:t>t Svartviken-62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Lotta Eriksdtr</w:t>
        <w:tab/>
        <w:t>1841-07-17 sked</w:t>
        <w:tab/>
        <w:t>fr Känstorp-59</w:t>
        <w:tab/>
        <w:t>t Brenäs-61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Katarina Sofia Persdtr</w:t>
        <w:tab/>
        <w:t>1840-12-29 sked</w:t>
        <w:tab/>
        <w:t>fr Starrnäs-61</w:t>
        <w:tab/>
        <w:t>t Svartviken-63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Augusta Karolina Hesse</w:t>
        <w:tab/>
        <w:t>1843-05-20 sked</w:t>
        <w:tab/>
        <w:t>fr Ötorp-63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Peter Larsson</w:t>
        <w:tab/>
        <w:t>1846-12-16 sked</w:t>
        <w:tab/>
        <w:t>fr Brenäs-63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Brita Persdtr</w:t>
        <w:tab/>
        <w:t>1800-09-19 sked</w:t>
        <w:tab/>
        <w:t>änka-51</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A1:22 1864-71 sid 121-122</w:t>
      </w:r>
    </w:p>
    <w:p>
      <w:pPr>
        <w:pStyle w:val="Normal"/>
        <w:tabs>
          <w:tab w:val="left" w:pos="2835" w:leader="none"/>
          <w:tab w:val="left" w:pos="5103" w:leader="none"/>
          <w:tab w:val="left" w:pos="6804" w:leader="none"/>
        </w:tabs>
        <w:rPr/>
      </w:pPr>
      <w:r>
        <w:rPr>
          <w:rFonts w:cs="Times New Roman" w:ascii="Times New Roman" w:hAnsi="Times New Roman"/>
          <w:sz w:val="24"/>
          <w:szCs w:val="24"/>
        </w:rPr>
        <w:t>Torparen V.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Eriksson</w:t>
        <w:tab/>
        <w:t>1819-01-11 sked g.-49</w:t>
        <w:tab/>
        <w:t>fr Knektstugan-49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1820-01-03 sked</w:t>
      </w:r>
    </w:p>
    <w:p>
      <w:pPr>
        <w:pStyle w:val="Normal"/>
        <w:tabs>
          <w:tab w:val="left" w:pos="2835" w:leader="none"/>
          <w:tab w:val="left" w:pos="5103" w:leader="none"/>
          <w:tab w:val="left" w:pos="6804" w:leader="none"/>
        </w:tabs>
        <w:rPr/>
      </w:pPr>
      <w:r>
        <w:rPr>
          <w:rFonts w:cs="Times New Roman" w:ascii="Times New Roman" w:hAnsi="Times New Roman"/>
          <w:sz w:val="24"/>
          <w:szCs w:val="24"/>
        </w:rPr>
        <w:t>s. Erik</w:t>
        <w:tab/>
        <w:t>1845-04-12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Eriksdtr</w:t>
        <w:tab/>
        <w:t>1844-01-30 sked</w:t>
        <w:tab/>
        <w:t>fr Brenäs-63</w:t>
        <w:tab/>
        <w:t>t Nora-65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Erik Eriksson</w:t>
        <w:tab/>
        <w:t>1846-07-01 sked</w:t>
        <w:tab/>
        <w:t>fr Holmen-63</w:t>
        <w:tab/>
        <w:t>t Holmen-64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Nils Gustaf Eriksson</w:t>
        <w:tab/>
        <w:t>1843-03-03 sked</w:t>
        <w:tab/>
        <w:t>fr Brenäs-64</w:t>
        <w:tab/>
        <w:t>t Johanneslund-66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Augusta Karolina Hesse</w:t>
        <w:tab/>
        <w:t>1843-05-20 sked</w:t>
        <w:tab/>
        <w:t>fr Finntorp-66</w:t>
        <w:tab/>
        <w:t>t V.V.-67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Märta Dorotea V. Jonsdtr</w:t>
        <w:tab/>
        <w:t>1844-03-19 s.m.</w:t>
        <w:tab/>
        <w:t>fr Ö.V.-67</w:t>
        <w:tab/>
        <w:t>t Tottorp-68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Maria Eriksdtr</w:t>
        <w:tab/>
        <w:t>1848-10-20 sked</w:t>
        <w:tab/>
        <w:t>fr Axsjötorp-68</w:t>
        <w:tab/>
        <w:t>t Ötorp-71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Gustaf Karlsson</w:t>
        <w:tab/>
        <w:t>1850-07-30 regna</w:t>
        <w:tab/>
        <w:t>fr Hagby-71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Stina Lotta Andersdtr</w:t>
        <w:tab/>
        <w:t>1854-04-15 bjkv</w:t>
        <w:tab/>
        <w:t>fr socknen-71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Kerstin Andersdtr</w:t>
        <w:tab/>
        <w:t>1789-05-24 sked</w:t>
        <w:tab/>
        <w:t>änka-39</w:t>
        <w:tab/>
        <w:t>död 1869-02-01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122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Ö.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1827-07-01 sked</w:t>
        <w:tab/>
        <w:t>fr Knektstugan-52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Brita Andersdtr</w:t>
        <w:tab/>
        <w:t>1828-06-10 regna</w:t>
        <w:tab/>
        <w:t>fr Ruda-52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1854-11-20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1858-07-05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1860-05-02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1861-07-25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Kristina</w:t>
        <w:tab/>
        <w:t>1864-07-01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Johanna</w:t>
        <w:tab/>
        <w:t>1866-07-15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Eva</w:t>
        <w:tab/>
        <w:t>1869-07-06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Augusta Karolina Hesse</w:t>
        <w:tab/>
        <w:t>1843-05-20 sked</w:t>
        <w:tab/>
        <w:t>fr Ötorp-63</w:t>
        <w:tab/>
        <w:t>t Finntorp-64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Peter Larsson</w:t>
        <w:tab/>
        <w:t>1846-12-16 sked</w:t>
        <w:tab/>
        <w:t>fr Brenäs-63</w:t>
        <w:tab/>
        <w:t>t Nybygget-64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Jonsson</w:t>
        <w:tab/>
        <w:t>1843-09-14 sked</w:t>
        <w:tab/>
        <w:t>fr Torpa-64</w:t>
        <w:tab/>
        <w:t>t Arvidstorp-65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Erik Andersson</w:t>
        <w:tab/>
        <w:t>1848-03-04 sked</w:t>
        <w:tab/>
        <w:t>fr Tis.hagen-67</w:t>
        <w:tab/>
        <w:t>t Gölen-68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1810-09-28 sked</w:t>
        <w:tab/>
        <w:t>fr Tis.hagen-68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Brita Persdtr</w:t>
        <w:tab/>
        <w:t>1800-09-19 sked</w:t>
        <w:tab/>
        <w:t>änka-51</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A1:23 1872-79 sid 437-438</w:t>
      </w:r>
    </w:p>
    <w:p>
      <w:pPr>
        <w:pStyle w:val="Normal"/>
        <w:tabs>
          <w:tab w:val="left" w:pos="2835" w:leader="none"/>
          <w:tab w:val="left" w:pos="5103" w:leader="none"/>
          <w:tab w:val="left" w:pos="6804" w:leader="none"/>
        </w:tabs>
        <w:rPr/>
      </w:pPr>
      <w:r>
        <w:rPr>
          <w:rFonts w:cs="Times New Roman" w:ascii="Times New Roman" w:hAnsi="Times New Roman"/>
          <w:sz w:val="24"/>
          <w:szCs w:val="24"/>
        </w:rPr>
        <w:t>Torparen V.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Eriksson</w:t>
        <w:tab/>
        <w:t>1819-01-11 sked g.-49</w:t>
        <w:tab/>
        <w:t>fr Knektstugan-49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1820-01-03 sked</w:t>
        <w:tab/>
        <w:tab/>
        <w:t>död 1874-06-06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1845-04-12 sked g.-74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Sofia Eriksdtr</w:t>
        <w:tab/>
        <w:t>1855-06-28 ö.v.</w:t>
        <w:tab/>
        <w:t>fr Åketorp-74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w:t>
        <w:tab/>
        <w:t>1875-08-03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Gustaf Karlsson</w:t>
        <w:tab/>
        <w:t>1850-07-30 regna</w:t>
        <w:tab/>
        <w:t>fr Hagby-71</w:t>
        <w:tab/>
        <w:t>t Känstorp-72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Stina Lotta Andersdtr</w:t>
        <w:tab/>
        <w:t>1854-04-15 bjkv</w:t>
        <w:tab/>
        <w:t>fr socknen-71</w:t>
        <w:tab/>
        <w:t>t Näset-72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Brita Persdtr</w:t>
        <w:tab/>
        <w:t>1856-08-20 sked</w:t>
        <w:tab/>
        <w:t>fr Sila-72</w:t>
        <w:tab/>
        <w:t>t Nora-74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Alfred Jonsson</w:t>
        <w:tab/>
        <w:t>1851-03-02 s.m.</w:t>
        <w:tab/>
        <w:t>fr Gölen-72</w:t>
        <w:tab/>
        <w:t>t Solna-73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Gustaf Eriksson</w:t>
        <w:tab/>
        <w:t>1853-04-07 ö.v.</w:t>
        <w:tab/>
        <w:t>fr Erikslund-73</w:t>
        <w:tab/>
        <w:t>t Byle-79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Stina Lotta Persdtr</w:t>
        <w:tab/>
        <w:t>1857-09-14 sked</w:t>
        <w:tab/>
        <w:t>fr Bäcken-74</w:t>
        <w:tab/>
        <w:t>t Valleräng-75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Ida Brita Krist. Blomberg</w:t>
        <w:tab/>
        <w:t>1858-01-07 sked</w:t>
        <w:tab/>
        <w:t>fr Sillsjötorp-75</w:t>
        <w:tab/>
        <w:t>t Valleräng-77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Kristina Olofsdtr</w:t>
        <w:tab/>
        <w:t>1847-03-17 sked</w:t>
        <w:tab/>
        <w:t>fr Johanneslund-77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Erik Karlsson</w:t>
        <w:tab/>
        <w:t>1861-09-11 sked</w:t>
        <w:tab/>
        <w:t>fr Tottorp-79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goss. Karl Oskar Andersson</w:t>
        <w:tab/>
        <w:t>1869-08-12 sked</w:t>
        <w:tab/>
        <w:t>fr Gölen-79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438</w:t>
      </w:r>
    </w:p>
    <w:p>
      <w:pPr>
        <w:pStyle w:val="Normal"/>
        <w:tabs>
          <w:tab w:val="left" w:pos="2835" w:leader="none"/>
          <w:tab w:val="left" w:pos="5103" w:leader="none"/>
          <w:tab w:val="left" w:pos="6804" w:leader="none"/>
        </w:tabs>
        <w:rPr/>
      </w:pPr>
      <w:r>
        <w:rPr>
          <w:rFonts w:cs="Times New Roman" w:ascii="Times New Roman" w:hAnsi="Times New Roman"/>
          <w:sz w:val="24"/>
          <w:szCs w:val="24"/>
        </w:rPr>
        <w:t>Torparen Ö.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1827-07-01 sked</w:t>
        <w:tab/>
        <w:t>fr Knektstugan-52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Brita Andersdtr</w:t>
        <w:tab/>
        <w:t>1828-06-10 regna</w:t>
        <w:tab/>
        <w:t>fr Ruda-52</w:t>
        <w:tab/>
        <w:t>död 1879-09-07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1854-11-20 sked</w:t>
        <w:tab/>
        <w:tab/>
        <w:t>t Johanneslund-75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1858-07-05 sked</w:t>
        <w:tab/>
        <w:tab/>
        <w:t>t Ötorp-75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1860-05-02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1861-07-25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Kristina</w:t>
        <w:tab/>
        <w:t>1864-07-01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Johanna</w:t>
        <w:tab/>
        <w:t>1866-07-15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Eva</w:t>
        <w:tab/>
        <w:t>1869-07-06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Leander</w:t>
        <w:tab/>
        <w:t>1872-02-28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1810-09-28 sked</w:t>
        <w:tab/>
        <w:t>fr Tis.hagen-68</w:t>
        <w:tab/>
        <w:t>t socknen-72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Albert Gustafsson</w:t>
        <w:tab/>
        <w:t>1855-05-18 kvarsebo</w:t>
        <w:tab/>
        <w:t>fr Torp-75</w:t>
        <w:tab/>
        <w:t>t Kvarsebo-76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Brita Persdtr</w:t>
        <w:tab/>
        <w:t>1800-09-19 sked</w:t>
        <w:tab/>
        <w:t>änka-51</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A1:27 1880-86 sid 601-602</w:t>
      </w:r>
    </w:p>
    <w:p>
      <w:pPr>
        <w:pStyle w:val="Normal"/>
        <w:tabs>
          <w:tab w:val="left" w:pos="2835" w:leader="none"/>
          <w:tab w:val="left" w:pos="5103" w:leader="none"/>
          <w:tab w:val="left" w:pos="6804" w:leader="none"/>
        </w:tabs>
        <w:rPr/>
      </w:pPr>
      <w:r>
        <w:rPr>
          <w:rFonts w:cs="Times New Roman" w:ascii="Times New Roman" w:hAnsi="Times New Roman"/>
          <w:sz w:val="24"/>
          <w:szCs w:val="24"/>
        </w:rPr>
        <w:t>Torparen Västra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1845-04-12 sked g.-74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Sofia Eriksdtr</w:t>
        <w:tab/>
        <w:t>1855-06-28 ö.v.</w:t>
        <w:tab/>
        <w:t>fr Åketorp-74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w:t>
        <w:tab/>
        <w:t>1875-08-03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Katarina</w:t>
        <w:tab/>
        <w:t>1879-11-25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Samuel Edvard</w:t>
        <w:tab/>
        <w:t>1886-02-01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systerson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Oskar Andersson</w:t>
        <w:tab/>
        <w:t>1869-08-12 sked</w:t>
        <w:tab/>
        <w:t>fr Gölen-79</w:t>
        <w:tab/>
        <w:t>t Långbron-85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systerdotter (dövstum)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Lovisa Andersdtr</w:t>
        <w:tab/>
        <w:t>1864-03-03 sked</w:t>
        <w:tab/>
        <w:t>fr Gölen-86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Kristina Olofsdtr</w:t>
        <w:tab/>
        <w:t>1847-03-17 sked</w:t>
        <w:tab/>
        <w:t>fr Johanneslund-77 t Sjöstugan-80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Erik Karlsson</w:t>
        <w:tab/>
        <w:t>1861-09-11 sked</w:t>
        <w:tab/>
        <w:t>fr Tottorp-79</w:t>
        <w:tab/>
        <w:t>t Amerika-82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Brita Andersdtr</w:t>
        <w:tab/>
        <w:t>1861-12-13 sked</w:t>
        <w:tab/>
        <w:t>fr Tis.hagen-80</w:t>
        <w:tab/>
        <w:t>t Kalbo-82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Gustaf Rapp</w:t>
        <w:tab/>
        <w:t>1859-04-05 sked</w:t>
        <w:tab/>
        <w:t>fr Husby sdtp.-82</w:t>
        <w:tab/>
        <w:t>t Arvidstorp-83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Erik Larsson</w:t>
        <w:tab/>
        <w:t>1864-05-20 sked</w:t>
        <w:tab/>
        <w:t>fr Arvidstorp-83</w:t>
        <w:tab/>
        <w:t>t Hagen-83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Adolf Andersson</w:t>
        <w:tab/>
        <w:t>1866-04-14 sked</w:t>
        <w:tab/>
        <w:t>fr Finntorp-84</w:t>
        <w:tab/>
        <w:t>t Amerika-86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Adolf Eriksson</w:t>
        <w:tab/>
        <w:t>1858-08-26 ö.v.</w:t>
        <w:tab/>
        <w:t>fr Åketorp-86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Eriksson</w:t>
        <w:tab/>
        <w:t xml:space="preserve">1819-01-11 sked </w:t>
        <w:tab/>
        <w:t>änkl.-74</w:t>
        <w:tab/>
        <w:t>död 1885-11-14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602</w:t>
      </w:r>
    </w:p>
    <w:p>
      <w:pPr>
        <w:pStyle w:val="Normal"/>
        <w:tabs>
          <w:tab w:val="left" w:pos="2835" w:leader="none"/>
          <w:tab w:val="left" w:pos="5103" w:leader="none"/>
          <w:tab w:val="left" w:pos="6804" w:leader="none"/>
        </w:tabs>
        <w:rPr/>
      </w:pPr>
      <w:r>
        <w:rPr>
          <w:rFonts w:cs="Times New Roman" w:ascii="Times New Roman" w:hAnsi="Times New Roman"/>
          <w:sz w:val="24"/>
          <w:szCs w:val="24"/>
        </w:rPr>
        <w:t>Torparen Östra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1827-07-01 sked g.-82</w:t>
        <w:tab/>
        <w:t>fr Knektstugan-52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h2. Charlotta Andersdtr</w:t>
        <w:tab/>
        <w:t>1850-10-04 sked</w:t>
        <w:tab/>
        <w:t>fr Öna-80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Kajsa</w:t>
        <w:tab/>
        <w:t>1860-05-02 sked</w:t>
        <w:tab/>
        <w:tab/>
        <w:t>t Torp-81</w:t>
      </w:r>
    </w:p>
    <w:p>
      <w:pPr>
        <w:pStyle w:val="Normal"/>
        <w:tabs>
          <w:tab w:val="left" w:pos="2835" w:leader="none"/>
          <w:tab w:val="left" w:pos="5103" w:leader="none"/>
          <w:tab w:val="left" w:pos="6804" w:leader="none"/>
        </w:tabs>
        <w:rPr/>
      </w:pPr>
      <w:r>
        <w:rPr>
          <w:rFonts w:cs="Times New Roman" w:ascii="Times New Roman" w:hAnsi="Times New Roman"/>
          <w:sz w:val="24"/>
          <w:szCs w:val="24"/>
        </w:rPr>
        <w:t>s. Erik</w:t>
        <w:tab/>
        <w:t>1861-07-25 sked</w:t>
        <w:tab/>
        <w:t>fr Torp-84</w:t>
        <w:tab/>
        <w:t>t Torp-83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Kristina</w:t>
        <w:tab/>
        <w:t>1864-07-01 sked</w:t>
        <w:tab/>
        <w:tab/>
        <w:t>t Äspetorp-80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Johanna</w:t>
        <w:tab/>
        <w:t>1866-07-15 sked</w:t>
        <w:tab/>
        <w:tab/>
        <w:t>t Nybygget-83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Eva</w:t>
        <w:tab/>
        <w:t>1869-07-06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Leander</w:t>
        <w:tab/>
        <w:t>1872-02-28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1858-07-05 sked</w:t>
        <w:tab/>
        <w:t>fr Regna-83</w:t>
      </w:r>
    </w:p>
    <w:p>
      <w:pPr>
        <w:pStyle w:val="Normal"/>
        <w:tabs>
          <w:tab w:val="left" w:pos="2835" w:leader="none"/>
          <w:tab w:val="left" w:pos="5103" w:leader="none"/>
          <w:tab w:val="left" w:pos="6804" w:leader="none"/>
        </w:tabs>
        <w:rPr/>
      </w:pPr>
      <w:r>
        <w:rPr>
          <w:rFonts w:cs="Times New Roman" w:ascii="Times New Roman" w:hAnsi="Times New Roman"/>
          <w:sz w:val="24"/>
          <w:szCs w:val="24"/>
        </w:rPr>
        <w:t>d. Alma Eleonora</w:t>
        <w:tab/>
        <w:t>1883-06-23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hustruns barn i förra giftet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Gustaf Karlsson</w:t>
        <w:tab/>
        <w:t>1876-04-26 sked</w:t>
        <w:tab/>
        <w:t>fr Öna-80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Charlotta</w:t>
        <w:tab/>
        <w:t>1877-10-06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Erik Larsson</w:t>
        <w:tab/>
        <w:t>1864-05-20 sked</w:t>
        <w:tab/>
        <w:t>fr Hagen-83</w:t>
        <w:tab/>
        <w:t>t oläsligt-84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Emma Kristina Andersdtr</w:t>
        <w:tab/>
        <w:t>1865-02-21 sked</w:t>
        <w:tab/>
        <w:t>fr Sila-83</w:t>
        <w:tab/>
        <w:t>död 1885-02-12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Sofia Persdtr</w:t>
        <w:tab/>
        <w:t>1869-07-31 sked</w:t>
        <w:tab/>
        <w:t>fr Tis.hagen-83</w:t>
        <w:tab/>
        <w:t>t Torp-86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August Andersson</w:t>
        <w:tab/>
        <w:t>1869-06-29 ö.v.</w:t>
        <w:tab/>
        <w:t>fr Ö.V.-85</w:t>
        <w:tab/>
        <w:t>t Ö.V.-86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Frans Alb. A-son Löf</w:t>
        <w:tab/>
        <w:t>1866-08-25 sked</w:t>
        <w:tab/>
        <w:t>fr Känstorp-86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Arbetaren sonen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1861-07-25 sked g.-86</w:t>
        <w:tab/>
        <w:t>fr ovan</w:t>
        <w:tab/>
        <w:t>t Johanneslund-86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Brita Andersdtr</w:t>
        <w:tab/>
        <w:t>1861-12-13 sked</w:t>
        <w:tab/>
        <w:t>fr Bränntorp-86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Brita Persdtr</w:t>
        <w:tab/>
        <w:t>1800-09-19 sked</w:t>
        <w:tab/>
        <w:t>änka-51</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A1:30 1887-94 sid 47-48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Västra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1845-04-12 sked g.-74</w:t>
        <w:tab/>
        <w:tab/>
        <w:t>t V.V.-92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Sofia Eriksdtr</w:t>
        <w:tab/>
        <w:t>1855-06-28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w:t>
        <w:tab/>
        <w:t>1875-08-03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Katarina</w:t>
        <w:tab/>
        <w:t>1879-11-25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Samuel Edvard</w:t>
        <w:tab/>
        <w:t>1886-02-01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Elin Maria</w:t>
        <w:tab/>
        <w:t>1891-06-07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systerdotter (dövstum)</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Anna Lovisa Andersdtr</w:t>
        <w:tab/>
        <w:t>1864-03-03 sked</w:t>
        <w:tab/>
        <w:t>fr Gölen-86</w:t>
        <w:tab/>
        <w:t>t V.V.-92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(konfirmerad i Hjorted 1880)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pPr>
      <w:r>
        <w:rPr>
          <w:rFonts w:cs="Times New Roman" w:ascii="Times New Roman" w:hAnsi="Times New Roman"/>
          <w:sz w:val="24"/>
          <w:szCs w:val="24"/>
        </w:rPr>
        <w:t>g.dr Adolf Eriksson</w:t>
        <w:tab/>
        <w:t>1858-08-26 ö.v. g.-87</w:t>
        <w:tab/>
        <w:t>fr Åketorp-86</w:t>
        <w:tab/>
        <w:t>t Johanneslund-89</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h. Helga Kristina Jonasdtr</w:t>
        <w:tab/>
        <w:t>1866-01-13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Beda Maria</w:t>
        <w:tab/>
        <w:t>1888-05-19 sked</w:t>
      </w:r>
    </w:p>
    <w:p>
      <w:pPr>
        <w:pStyle w:val="Normal"/>
        <w:tabs>
          <w:tab w:val="left" w:pos="2977" w:leader="none"/>
          <w:tab w:val="left" w:pos="5245" w:leader="none"/>
          <w:tab w:val="left" w:pos="6946" w:leader="none"/>
        </w:tabs>
        <w:rPr>
          <w:rFonts w:ascii="Times New Roman" w:hAnsi="Times New Roman" w:cs="Times New Roman"/>
          <w:sz w:val="24"/>
        </w:rPr>
      </w:pPr>
      <w:r>
        <w:rPr>
          <w:rFonts w:cs="Times New Roman" w:ascii="Times New Roman" w:hAnsi="Times New Roman"/>
          <w:sz w:val="24"/>
        </w:rPr>
        <w:t>d. Gunhild Josefina</w:t>
        <w:tab/>
        <w:t>1889-09-19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Emil Åström</w:t>
        <w:tab/>
        <w:t>1871-11-24 sked</w:t>
        <w:tab/>
        <w:t>fr Björnhult-90</w:t>
        <w:tab/>
        <w:t>t Byle-92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Alfred Leonard Larsson</w:t>
        <w:tab/>
        <w:t>1877-09-26 sked</w:t>
        <w:tab/>
        <w:t>fr Tisenhult-92</w:t>
        <w:tab/>
        <w:t>t Hageby-94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Jenny Emilia Sundin</w:t>
        <w:tab/>
        <w:t>1877-08-11 dagsberg</w:t>
        <w:tab/>
        <w:t>fr Brem.kvarn-92</w:t>
        <w:tab/>
        <w:t>t Nrkp.-94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Gustaf Persson</w:t>
        <w:tab/>
        <w:t>1877-07-30 risinge</w:t>
        <w:tab/>
        <w:t>fr Risinge-93</w:t>
        <w:tab/>
        <w:t>t Karlstad-93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Axel Vilh. Ådvall K-son</w:t>
        <w:tab/>
        <w:t>1872-09-09 högsby</w:t>
        <w:tab/>
        <w:t>fr Fågelfors-93</w:t>
        <w:tab/>
        <w:t>t Gölen-94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Rickard Albin Larsson</w:t>
        <w:tab/>
        <w:t>1871-09-25 kimstad</w:t>
        <w:tab/>
        <w:t>fr Ö.Hagen-94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Herman Fridolf L. Karlsson 1876-09-28 kuddby</w:t>
        <w:tab/>
        <w:t>fr Borg-94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Eriksson</w:t>
        <w:tab/>
        <w:t>1869-01-28 sked g.-92</w:t>
        <w:tab/>
        <w:t>fr Mullsäter-92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Kristina Kindblom</w:t>
        <w:tab/>
        <w:t>1872-05-21 sked</w:t>
        <w:tab/>
        <w:t>fr Magnehult-92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Matilda</w:t>
        <w:tab/>
        <w:t>1894-03-14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48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f.d. Torparen Östra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1827-07-01 sked g.-82</w:t>
        <w:tab/>
        <w:t>fr Knektstugan-52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h2. Charlotta Andersdtr</w:t>
        <w:tab/>
        <w:t>1850-10-04 sked</w:t>
        <w:tab/>
        <w:t>fr Öna-80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mannens barn i första giftet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Eva</w:t>
        <w:tab/>
        <w:t>1869-07-06 sked</w:t>
        <w:tab/>
        <w:tab/>
        <w:t>t Nrkp.-87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Leander</w:t>
        <w:tab/>
        <w:t>1872-02-28 sked</w:t>
        <w:tab/>
        <w:tab/>
        <w:t>t Brenäs-89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1858-07-05 sked</w:t>
        <w:tab/>
        <w:t>fr Regna-83</w:t>
        <w:tab/>
        <w:t>t Johanneslund-87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gemensamma barn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Alma Eleonora</w:t>
        <w:tab/>
        <w:t>1883-06-23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hustruns barn i förra giftet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Gustaf Karlsson</w:t>
        <w:tab/>
        <w:t>1876-04-26 sked</w:t>
        <w:tab/>
        <w:t>fr Öna-80</w:t>
        <w:tab/>
        <w:t>t Tottorp-92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Ida Charlotta</w:t>
        <w:tab/>
        <w:t>1877-10-06 sked</w:t>
        <w:tab/>
        <w:tab/>
        <w:t>t Johanneslund-94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Frans Alb. A-son Löf</w:t>
        <w:tab/>
        <w:t>1866-08-25 sked</w:t>
        <w:tab/>
        <w:t>fr Känstorp-86</w:t>
        <w:tab/>
        <w:t>t 2dra livgardet-87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Gustaf Eriksson</w:t>
        <w:tab/>
        <w:t>1866-10-13 regna</w:t>
        <w:tab/>
        <w:t>fr Dal-89</w:t>
        <w:tab/>
        <w:t>t Hävla-90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Eva Andersdtr</w:t>
        <w:tab/>
        <w:t>1869-07-06 sked</w:t>
        <w:tab/>
        <w:t>fr Nrkp-89</w:t>
        <w:tab/>
        <w:t>t Tisenhult-90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Johan Andersson</w:t>
        <w:tab/>
        <w:t>1875-04-27 ö.v.</w:t>
        <w:tab/>
        <w:t>fr Ö.V.-90</w:t>
        <w:tab/>
        <w:t>t Knektstugan-93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Klas Fredrik Andersson</w:t>
        <w:tab/>
        <w:t>1871-01-22 ö.v.</w:t>
        <w:tab/>
        <w:t>fr Ö.V.-90</w:t>
        <w:tab/>
        <w:t>t Knektstugan-92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Frans Alb. A-son Löf</w:t>
        <w:tab/>
        <w:t>1866-08-25 sked</w:t>
        <w:tab/>
        <w:t>fr 2dra livgardet-90 t Ö.V.-90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(rymt och avskedad från 2dra livgardet)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Rickard Albin Larsson</w:t>
        <w:tab/>
        <w:t>1871-09-28 kimstad</w:t>
        <w:tab/>
        <w:t>fr Kuddby-93</w:t>
        <w:tab/>
        <w:t>t V.Hagen-94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1861-07-25 sked</w:t>
        <w:tab/>
        <w:t>fr Brenäs-94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Brita Andersdtr</w:t>
        <w:tab/>
        <w:t>1861-12-13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Edvard Samuel</w:t>
        <w:tab/>
        <w:t>1889-08-20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Amandus</w:t>
        <w:tab/>
        <w:t>1891-12-02-sked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 Edvin</w:t>
        <w:tab/>
        <w:t>1894-07-06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Till hus</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Brita Persdtr</w:t>
        <w:tab/>
        <w:t>1800-09-19 sked</w:t>
        <w:tab/>
        <w:t>änka-51</w:t>
        <w:tab/>
        <w:t>död 1887-02-29</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AIIa:3 1895-1902 sid 623-625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Torparen Västra  Hagen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Eriksson</w:t>
        <w:tab/>
        <w:t>1869-01-28 sked g.-92</w:t>
        <w:tab/>
        <w:t>fr Mullsäter-92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Kristina Kindblom</w:t>
        <w:tab/>
        <w:t>1872-05-21 sked</w:t>
        <w:tab/>
        <w:t>fr Magnehult-92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Matilda</w:t>
        <w:tab/>
        <w:t>1894-03-14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Signe Maria Kristina</w:t>
        <w:tab/>
        <w:t>1898-05-30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Rickard Albin Larsson</w:t>
        <w:tab/>
        <w:t>1871-09-25 kimstad</w:t>
        <w:tab/>
        <w:t>fr Ö.Hagen-94</w:t>
        <w:tab/>
        <w:t>t Johanneslund-95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Herman Fridolf L. Karlsson 1876-09-28 kuddby</w:t>
        <w:tab/>
        <w:t>fr Borg-94</w:t>
        <w:tab/>
        <w:t>t Sila-97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Herman Fridolf L. Karlsson 1876-09-28 kuddby</w:t>
        <w:tab/>
        <w:t>fr Torp-98</w:t>
        <w:tab/>
        <w:t>t Ö.Husby-99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Hjalmar Östbom</w:t>
        <w:tab/>
        <w:t>1875-07-13 gårdeby</w:t>
        <w:tab/>
        <w:t>fr Kimstad-97</w:t>
        <w:tab/>
        <w:t>t Ö.Ny-98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Leonard Lundberg</w:t>
        <w:tab/>
        <w:t>1883-07-14 sked</w:t>
        <w:tab/>
        <w:t>fr Rejmyre-98</w:t>
        <w:tab/>
        <w:t>t Åndenäs-00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Albert Larsson</w:t>
        <w:tab/>
        <w:t>1882-06-11 v.v.</w:t>
        <w:tab/>
        <w:t>fr V.V.-99</w:t>
        <w:tab/>
        <w:t>t Hällestad-99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Hjalmar Östbom</w:t>
        <w:tab/>
        <w:t>1875-07-13 gårdeby</w:t>
        <w:tab/>
        <w:t>fr Ö.Ny-99</w:t>
        <w:tab/>
        <w:t>t Ö.Eneby-01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624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Östra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1861-07-25 sked</w:t>
        <w:tab/>
        <w:t>fr Brenäs-94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Brita Andersdtr</w:t>
        <w:tab/>
        <w:t>1861-12-13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Edvard Samuel</w:t>
        <w:tab/>
        <w:t>1889-08-20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Amandus</w:t>
        <w:tab/>
        <w:t>1891-12-02-sked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 Edvin</w:t>
        <w:tab/>
        <w:t>1894-07-06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Maria</w:t>
        <w:tab/>
        <w:t>1899-07-08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Nils Algot</w:t>
        <w:tab/>
        <w:t>1902-04-08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Frans Alex. Fredriksson</w:t>
        <w:tab/>
        <w:t>1879-12-26 ö.v.</w:t>
        <w:tab/>
        <w:t>fr grannen-97</w:t>
        <w:tab/>
        <w:t>t Ö.V.-98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Erik Rehn</w:t>
        <w:tab/>
        <w:t>1880-04-07 tingstad</w:t>
        <w:tab/>
        <w:t>fr Arvidstorp-99</w:t>
        <w:tab/>
        <w:t>t St Malm-00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Henning Allard</w:t>
        <w:tab/>
        <w:t>1873-07-29 hällestad</w:t>
        <w:tab/>
        <w:t>fr Hällestad-00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625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f.d. Torparen Östra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1827-07-01 sked g.-82</w:t>
        <w:tab/>
        <w:t>fr Knektstugan-52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Charlotta Andersdtr</w:t>
        <w:tab/>
        <w:t>1850-10-04 sked</w:t>
        <w:tab/>
        <w:t>fr Öna-80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Alma Eleonora</w:t>
        <w:tab/>
        <w:t>1883-06-23 sked</w:t>
        <w:tab/>
        <w:tab/>
        <w:t>t Nrkp-99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Henning Persson</w:t>
        <w:tab/>
        <w:t>1880-10-04 sked</w:t>
        <w:tab/>
        <w:t>fr Sila-95</w:t>
        <w:tab/>
        <w:t>t Sund-96</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Frans Alex. Fredriksson</w:t>
        <w:tab/>
        <w:t>1879-12-26 ö.v.</w:t>
        <w:tab/>
        <w:t>fr Ö.V.-96</w:t>
        <w:tab/>
        <w:t>t grannen-97</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AIIa:6 1902-15 sid 762-763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 xml:space="preserve">Torparen Västra  Hagen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Eriksson</w:t>
        <w:tab/>
        <w:t>1869-01-28 sked g.-92</w:t>
        <w:tab/>
        <w:t>fr Mullsäter-92</w:t>
        <w:tab/>
        <w:t>t Hageryd-09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Kristina Kindblom</w:t>
        <w:tab/>
        <w:t>1872-05-21 sked</w:t>
        <w:tab/>
        <w:t>fr Magnehult-92</w:t>
        <w:tab/>
        <w:t>död 1904-01-11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Matilda</w:t>
        <w:tab/>
        <w:t>1894-03-14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Signe Maria Kristina</w:t>
        <w:tab/>
        <w:t>1898-05-30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Gustaf Fritiof</w:t>
        <w:tab/>
        <w:t>1903-09-04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Johan Andersson</w:t>
        <w:tab/>
        <w:t>1883-08-22 s:t joh</w:t>
        <w:tab/>
        <w:t>fr ?</w:t>
        <w:tab/>
        <w:t>t Ö.Eneby-03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Arvid Johansson</w:t>
        <w:tab/>
        <w:t>1886-02-12 sked</w:t>
        <w:tab/>
        <w:t>fr Torp-03</w:t>
        <w:tab/>
        <w:t>t Vadbo-04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Ludvig Petersson</w:t>
        <w:tab/>
        <w:t>1883-10-26 stigtomta</w:t>
        <w:tab/>
        <w:t>fr Mullsäter-03</w:t>
        <w:tab/>
        <w:t>t Floda-05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Leonard Sundberg</w:t>
        <w:tab/>
        <w:t>1883-07-14 sked</w:t>
        <w:tab/>
        <w:t>fr Rejmyre-04</w:t>
        <w:tab/>
        <w:t>t Floda-05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Emil Leonard Petersson</w:t>
        <w:tab/>
        <w:t>1886-04-07 ö.v.</w:t>
        <w:tab/>
        <w:t>fr Nora-05</w:t>
        <w:tab/>
        <w:t>t Vadsbro-08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Axel Leonard Gustafsson</w:t>
        <w:tab/>
        <w:t>1880-03-10 asker</w:t>
        <w:tab/>
        <w:t>fr ?-05</w:t>
        <w:tab/>
        <w:t>t Åketorp-06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Gustaf Leonard Sundberg</w:t>
        <w:tab/>
        <w:t>1883-07-14 sked</w:t>
        <w:tab/>
        <w:t>fr Båltorp-06</w:t>
        <w:tab/>
        <w:t>t Johanneslund-07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763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Östra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1861-07-25 sked</w:t>
        <w:tab/>
        <w:t>fr Brenäs-94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Brita Andersdtr</w:t>
        <w:tab/>
        <w:t>1861-12-13 sked</w:t>
        <w:tab/>
        <w:tab/>
        <w:t>död 1914-07-08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Edvard Samuel</w:t>
        <w:tab/>
        <w:t>1889-08-20 sked</w:t>
        <w:tab/>
        <w:tab/>
        <w:t>t Kolbäck-05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Amandus</w:t>
        <w:tab/>
        <w:t>1891-12-02-sked</w:t>
        <w:tab/>
        <w:tab/>
        <w:t>död 1909-10-28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 Edvin</w:t>
        <w:tab/>
        <w:t>1894-07-06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Maria</w:t>
        <w:tab/>
        <w:t>1899-07-08 sked</w:t>
        <w:tab/>
        <w:tab/>
        <w:t>död 1915-08-01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Nils Algot</w:t>
        <w:tab/>
        <w:t>1902-04-08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Edvard Samuel</w:t>
        <w:tab/>
        <w:t>1889-08-20 sked</w:t>
        <w:tab/>
        <w:t>fr Öna-09</w:t>
        <w:tab/>
        <w:t>t Krokek-12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Edvard Samuel</w:t>
        <w:tab/>
        <w:t>1889-08-20 sked</w:t>
        <w:tab/>
        <w:t>fr Ö.V.-14</w:t>
        <w:tab/>
        <w:t>t Mullsäter-14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Henning Allard</w:t>
        <w:tab/>
        <w:t>1873-07-29 hällestad</w:t>
        <w:tab/>
        <w:t>fr Hällestad-00</w:t>
        <w:tab/>
        <w:t>t L.Bergtorpet-05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Frans August Werngren</w:t>
        <w:tab/>
        <w:t>1870-09-01 åtvid</w:t>
        <w:tab/>
        <w:t>fr Känstorp-07</w:t>
        <w:tab/>
        <w:t>t Regna-10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f.d. Torparen Östra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Andersson</w:t>
        <w:tab/>
        <w:t>1827-07-01 sked g.-82</w:t>
        <w:tab/>
        <w:t>fr Knektstugan-52 död 1904-02-10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Charlotta Andersdtr</w:t>
        <w:tab/>
        <w:t>1850-10-04 sked</w:t>
        <w:tab/>
        <w:t>fr Öna-80</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AIIa:9 1915-27 sid 847-848</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Västra Hagen</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f.d. Trädgårdsmästare</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Frans Knut Jonsson</w:t>
        <w:tab/>
        <w:t>1886-03-27 ed    g.-13</w:t>
        <w:tab/>
        <w:t>fr Johanneslund-14 t Brenäs-15</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h. Jenny Bivall</w:t>
        <w:tab/>
        <w:t>1885-12-24 färnebo</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Knut Erik</w:t>
        <w:tab/>
        <w:t>1910-01-29 färnebo</w:t>
      </w:r>
    </w:p>
    <w:p>
      <w:pPr>
        <w:pStyle w:val="Normal"/>
        <w:tabs>
          <w:tab w:val="left" w:pos="2835" w:leader="none"/>
          <w:tab w:val="left" w:pos="5103" w:leader="none"/>
          <w:tab w:val="left" w:pos="6804" w:leader="none"/>
        </w:tabs>
        <w:rPr>
          <w:rFonts w:ascii="Times New Roman" w:hAnsi="Times New Roman" w:cs="Times New Roman"/>
          <w:sz w:val="24"/>
        </w:rPr>
      </w:pPr>
      <w:r>
        <w:rPr>
          <w:rFonts w:cs="Times New Roman" w:ascii="Times New Roman" w:hAnsi="Times New Roman"/>
          <w:sz w:val="24"/>
        </w:rPr>
        <w:t>s. Per Gösta</w:t>
        <w:tab/>
        <w:t>1913-10-02 färnebo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Edvard Samuel Eriksson</w:t>
        <w:tab/>
        <w:t>1889-08-20 sked g.-16</w:t>
        <w:tab/>
        <w:t>fr Ö.Hagen-17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Eleonora A. Eriksson 1895-02-17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Edvard</w:t>
        <w:tab/>
        <w:t>1917-07-24 sked</w:t>
        <w:tab/>
        <w:tab/>
        <w:t>död 1918-11-09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Svea Eleonora</w:t>
        <w:tab/>
        <w:t>1919-09-23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Fadern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Andersson</w:t>
        <w:tab/>
        <w:t>1861-07-25 sked änkl.-14 fr Ö.Hagen-26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Inackorderad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Kurt Sigurd E. Westlund</w:t>
        <w:tab/>
        <w:t>1912-11-12 link.</w:t>
        <w:tab/>
        <w:t>fr Borg-24</w:t>
        <w:tab/>
        <w:t>t Ringarum-26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Dagmar Tyra E. Nilsson</w:t>
        <w:tab/>
        <w:t>1903-09-27 ö.eneby</w:t>
        <w:tab/>
        <w:t>fr Ö.Hagen-17</w:t>
        <w:tab/>
        <w:t>t Okome-18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Dagmar Tyra E. Nilsson</w:t>
        <w:tab/>
        <w:t>1903-09-27 ö.eneby</w:t>
        <w:tab/>
        <w:t>fr Okome-19</w:t>
        <w:tab/>
        <w:t>t Floda-20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Linnea Jönsson</w:t>
        <w:tab/>
        <w:t>1907-09-08 st.köpinge</w:t>
        <w:tab/>
        <w:t>fr Stavkärr-23</w:t>
        <w:tab/>
        <w:t>t Brenäs-24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sid 848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Östra Hagen brukas av Edvard Samuel Eriksson i Västra Hagen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Änkl. Erik Andersson</w:t>
        <w:tab/>
        <w:t>1861-07-25 sked</w:t>
        <w:tab/>
        <w:t>fr Brenäs-94</w:t>
        <w:tab/>
        <w:t>t V.Hagen-26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 Edvin Eriksson</w:t>
        <w:tab/>
        <w:t>1894-07-06 sked</w:t>
        <w:tab/>
        <w:tab/>
        <w:t>t Knektstugan-17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Nils Algot Eriksson</w:t>
        <w:tab/>
        <w:t>1902-04-08 sked</w:t>
        <w:tab/>
        <w:tab/>
        <w:t>t Umeå-22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Hushållerska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Änk. Klara Sofia Eriksdtr</w:t>
        <w:tab/>
        <w:t>1858-11-15 ö.v.</w:t>
        <w:tab/>
        <w:t>fr Sjöstugan-16</w:t>
        <w:tab/>
        <w:t>t Björkvik-26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Edvard Samuel Eriksson</w:t>
        <w:tab/>
        <w:t>1889-08-20 sked g.-16</w:t>
        <w:tab/>
        <w:t>fr Brenäs-17</w:t>
        <w:tab/>
        <w:t>t V.Hagen-17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Eleonora A. Eriksson 1895-02-17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Edvard</w:t>
        <w:tab/>
        <w:t>1917-07-24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Dagmar Tyra E. Nilsson</w:t>
        <w:tab/>
        <w:t>1903-09-27 ö.eneby</w:t>
        <w:tab/>
        <w:t>fr Okome-17</w:t>
        <w:tab/>
        <w:t>t V.Hagen-17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Understödstagerska</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Änk. Charlotta Andersdtr</w:t>
        <w:tab/>
        <w:t>1850-10-04 sked</w:t>
        <w:tab/>
        <w:t>fr Öna-80</w:t>
      </w:r>
    </w:p>
    <w:p>
      <w:pPr>
        <w:pStyle w:val="Normal"/>
        <w:jc w:val="center"/>
        <w:rPr>
          <w:rFonts w:ascii="Times New Roman" w:hAnsi="Times New Roman" w:cs="Times New Roman"/>
          <w:sz w:val="36"/>
          <w:szCs w:val="36"/>
        </w:rPr>
      </w:pPr>
      <w:r>
        <w:rPr>
          <w:rFonts w:cs="Times New Roman" w:ascii="Times New Roman" w:hAnsi="Times New Roman"/>
          <w:sz w:val="36"/>
          <w:szCs w:val="36"/>
        </w:rPr>
        <w:t>KNEKTSTUGAN</w:t>
      </w:r>
    </w:p>
    <w:p>
      <w:pPr>
        <w:pStyle w:val="Normal"/>
        <w:jc w:val="center"/>
        <w:rPr>
          <w:rFonts w:ascii="Times New Roman" w:hAnsi="Times New Roman" w:cs="Times New Roman"/>
          <w:sz w:val="24"/>
          <w:szCs w:val="24"/>
        </w:rPr>
      </w:pPr>
      <w:r>
        <w:rPr>
          <w:rFonts w:cs="Times New Roman" w:ascii="Times New Roman" w:hAnsi="Times New Roman"/>
          <w:sz w:val="24"/>
          <w:szCs w:val="24"/>
        </w:rPr>
        <w:t>Johanneslunds ägor</w:t>
      </w:r>
    </w:p>
    <w:p>
      <w:pPr>
        <w:pStyle w:val="Normal"/>
        <w:jc w:val="center"/>
        <w:rPr>
          <w:rFonts w:ascii="Times New Roman" w:hAnsi="Times New Roman" w:cs="Times New Roman"/>
          <w:sz w:val="24"/>
          <w:szCs w:val="24"/>
        </w:rPr>
      </w:pPr>
      <w:r>
        <w:rPr>
          <w:rFonts w:cs="Times New Roman" w:ascii="Times New Roman" w:hAnsi="Times New Roman"/>
          <w:sz w:val="24"/>
          <w:szCs w:val="24"/>
        </w:rPr>
        <w:t xml:space="preserve">Känd boplats 1684 –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rPr/>
      </w:pPr>
      <w:r>
        <w:rPr>
          <w:rFonts w:cs="Times New Roman" w:ascii="Times New Roman" w:hAnsi="Times New Roman"/>
          <w:b/>
          <w:sz w:val="24"/>
          <w:szCs w:val="24"/>
        </w:rPr>
        <w:t>Enl. Skedevi kyrkoböcker födda, vigda och döda:</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2835" w:leader="none"/>
          <w:tab w:val="left" w:pos="5103" w:leader="none"/>
          <w:tab w:val="left" w:pos="6804" w:leader="none"/>
        </w:tabs>
        <w:rPr/>
      </w:pPr>
      <w:r>
        <w:rPr>
          <w:rFonts w:cs="Times New Roman" w:ascii="Times New Roman" w:hAnsi="Times New Roman"/>
          <w:sz w:val="24"/>
          <w:szCs w:val="24"/>
        </w:rPr>
        <w:t>Olof Olofsson</w:t>
        <w:tab/>
        <w:t>1655-10-06</w:t>
        <w:tab/>
        <w:tab/>
        <w:t>bg. 1740-05-18, 85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w:t>
        <w:tab/>
        <w:t>1657</w:t>
        <w:tab/>
        <w:tab/>
        <w:t>bg. 1699-03-01, 42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h2. Karin Andersdtr</w:t>
        <w:tab/>
        <w:t>1662-06-08</w:t>
        <w:tab/>
        <w:tab/>
        <w:t>bg. 1741-11-22, 79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Ingrid</w:t>
        <w:tab/>
        <w:t>1684-01-13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1686-10-03</w:t>
        <w:tab/>
        <w:tab/>
        <w:t>bg. 1687-12-28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1692-02-07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1695-11-10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1699-03-03</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1701-05-17</w:t>
        <w:tab/>
        <w:tab/>
        <w:t>se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Snickaren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Olofsson</w:t>
        <w:tab/>
        <w:t>1701-05-17</w:t>
        <w:tab/>
        <w:t>g. 1723-10-13</w:t>
        <w:tab/>
        <w:t>bg. 1777-08-18, 76 år</w:t>
      </w:r>
    </w:p>
    <w:p>
      <w:pPr>
        <w:pStyle w:val="Normal"/>
        <w:tabs>
          <w:tab w:val="left" w:pos="2835" w:leader="none"/>
          <w:tab w:val="left" w:pos="5103" w:leader="none"/>
          <w:tab w:val="left" w:pos="6804" w:leader="none"/>
        </w:tabs>
        <w:rPr/>
      </w:pPr>
      <w:r>
        <w:rPr>
          <w:rFonts w:cs="Times New Roman" w:ascii="Times New Roman" w:hAnsi="Times New Roman"/>
          <w:sz w:val="24"/>
          <w:szCs w:val="24"/>
        </w:rPr>
        <w:t>h. Brita Jönsdtr fr Gölen</w:t>
        <w:tab/>
        <w:t>1704-02-22</w:t>
        <w:tab/>
        <w:tab/>
        <w:t>bg. 1772-06-24, 68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1725-02</w:t>
        <w:tab/>
        <w:tab/>
        <w:t>bg. 1725-02-21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Karin</w:t>
        <w:tab/>
        <w:t>1726-04-20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1729-09-02</w:t>
        <w:tab/>
        <w:tab/>
        <w:t>se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Olof</w:t>
        <w:tab/>
        <w:t>1732-05-21</w:t>
        <w:tab/>
        <w:tab/>
        <w:t>bg. 1735-03-30, 2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1734-10-16</w:t>
        <w:tab/>
        <w:tab/>
        <w:t>se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Ingrid</w:t>
        <w:tab/>
        <w:t>1737-02-27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1740-02-29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1742-03-12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Jöns</w:t>
        <w:tab/>
        <w:t>1744-12-25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Mårtensson</w:t>
        <w:tab/>
        <w:tab/>
        <w:t>g. 1755-09-29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Persdtr</w:t>
        <w:tab/>
        <w:t>1729-09-02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1757-02-03</w:t>
      </w:r>
    </w:p>
    <w:p>
      <w:pPr>
        <w:pStyle w:val="Normal"/>
        <w:tabs>
          <w:tab w:val="left" w:pos="2835" w:leader="none"/>
          <w:tab w:val="left" w:pos="5103" w:leader="none"/>
          <w:tab w:val="left" w:pos="6804" w:leader="none"/>
        </w:tabs>
        <w:rPr/>
      </w:pPr>
      <w:r>
        <w:rPr>
          <w:rFonts w:cs="Times New Roman" w:ascii="Times New Roman" w:hAnsi="Times New Roman"/>
          <w:sz w:val="24"/>
          <w:szCs w:val="24"/>
        </w:rPr>
        <w:t>Nils Nilsson fr Axtorp</w:t>
        <w:tab/>
        <w:t>1739-09-20</w:t>
        <w:tab/>
        <w:t>g. 1762-10-03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Persdtr</w:t>
        <w:tab/>
        <w:t>1734-10-16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1763-10-16</w:t>
        <w:tab/>
        <w:tab/>
        <w:t>se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Nils</w:t>
        <w:tab/>
        <w:t>1768-08-03</w:t>
        <w:tab/>
        <w:tab/>
        <w:t>bg. 1769-10-17, 1 år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1774-01-13</w:t>
        <w:tab/>
        <w:tab/>
        <w:t>bg. 1774-03-05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Olofsson fr Axtorp</w:t>
        <w:tab/>
        <w:tab/>
        <w:t>g. 1780-11-19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Brita Nilsdtr</w:t>
        <w:tab/>
        <w:t>1763-10-16</w:t>
        <w:tab/>
        <w:t>fr ovan</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1781-12-04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Arvidsson</w:t>
        <w:tab/>
        <w:tab/>
        <w:t>g. 1780-11-26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Johansdtr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1783-03-25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1795-02-04</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Husförhörslängd A1:2 1792-1805 sid 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Arvidsson</w:t>
        <w:tab/>
        <w:t>1753</w:t>
        <w:tab/>
        <w:t>g. 1780-11-26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Johansdtr</w:t>
        <w:tab/>
        <w:t>1752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1783-03-25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1795-02-04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w:t>
        <w:tab/>
        <w:t>1761 simonstorp</w:t>
        <w:tab/>
        <w:tab/>
        <w:t>t Kvillinge-93</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Persson</w:t>
        <w:tab/>
        <w:t>1780</w:t>
      </w:r>
    </w:p>
    <w:p>
      <w:pPr>
        <w:pStyle w:val="Normal"/>
        <w:tabs>
          <w:tab w:val="left" w:pos="2835" w:leader="none"/>
          <w:tab w:val="left" w:pos="5103" w:leader="none"/>
          <w:tab w:val="left" w:pos="6804" w:leader="none"/>
        </w:tabs>
        <w:rPr/>
      </w:pPr>
      <w:r>
        <w:rPr>
          <w:rFonts w:cs="Times New Roman" w:ascii="Times New Roman" w:hAnsi="Times New Roman"/>
          <w:b/>
          <w:sz w:val="24"/>
          <w:szCs w:val="24"/>
        </w:rPr>
        <w:t>Hfl A1:4 1806-12 sid 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Arvidsson</w:t>
        <w:tab/>
        <w:t>1753</w:t>
        <w:tab/>
        <w:t>g. 1780-11-26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Johansdtr</w:t>
        <w:tab/>
        <w:t>1752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1783-03-25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1795-02-04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d.d. Stina Kajsa</w:t>
        <w:tab/>
        <w:t>1812-04-24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A1:5 1813-18 sid 120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Arvidsson</w:t>
        <w:tab/>
        <w:t>1753-03-22 sked g.-80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Johansdtr</w:t>
        <w:tab/>
        <w:t>1752-11-01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1783-03-25 sked</w:t>
        <w:tab/>
        <w:tab/>
        <w:t>t Kvillinge-15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d.d. Stina Kajsa</w:t>
        <w:tab/>
        <w:t>1812-04-24 sked</w:t>
        <w:tab/>
        <w:tab/>
        <w:t>t dito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1795-02-04 sked</w:t>
        <w:tab/>
        <w:tab/>
        <w:t>se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sonen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1795-02-04 sked g.-15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Jonsdtr</w:t>
        <w:tab/>
        <w:t>1793-10-25 sked</w:t>
        <w:tab/>
        <w:t>fr Sila-15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Jonsdtr</w:t>
        <w:tab/>
        <w:t>1801-05-03 sked</w:t>
        <w:tab/>
        <w:tab/>
        <w:t>t Solberga-13</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Jonsdtr</w:t>
        <w:tab/>
        <w:t>1801-05-03 sked</w:t>
        <w:tab/>
        <w:t>fr Solberga-18</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A1:8 1819-23 sid 128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Arvidsson</w:t>
        <w:tab/>
        <w:t>1753-03-22 sked g.-80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Johansdtr</w:t>
        <w:tab/>
        <w:t>1752-11-01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1795-02-04 sked g.-15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Jonsdtr</w:t>
        <w:tab/>
        <w:t>1793-10-25 sked</w:t>
        <w:tab/>
        <w:t>fr Sila-15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1820-08-09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pPr>
      <w:r>
        <w:rPr>
          <w:rFonts w:cs="Times New Roman" w:ascii="Times New Roman" w:hAnsi="Times New Roman"/>
          <w:sz w:val="24"/>
          <w:szCs w:val="24"/>
        </w:rPr>
        <w:t>g.dr Jonas Jonsson</w:t>
        <w:tab/>
        <w:t>1798-01-03 sked g.-22</w:t>
        <w:tab/>
        <w:tab/>
        <w:t>t V. Mon-23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Jonsdtr</w:t>
        <w:tab/>
        <w:t>1801-05-03 sked</w:t>
        <w:tab/>
        <w:t>fr Solberga-18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1822-07-19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 Ge----dtr</w:t>
        <w:tab/>
        <w:t>1801-12-13 lofta</w:t>
        <w:tab/>
        <w:tab/>
        <w:t>t Rejmyre-22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Olofsson</w:t>
        <w:tab/>
        <w:t>1799-09-01 v.v.</w:t>
        <w:tab/>
        <w:t>fr V.V.-20</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A1:10 1824-29 sid 157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Eriksson</w:t>
        <w:tab/>
        <w:t>1795-02-04 sked g.-15</w:t>
        <w:tab/>
        <w:tab/>
        <w:t>t Sila-26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Jonsdtr</w:t>
        <w:tab/>
        <w:t>1793-10-25 sked</w:t>
        <w:tab/>
        <w:t>fr Sila-15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1820-08-09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Olofsson</w:t>
        <w:tab/>
        <w:t>1799-09-01 v.v.</w:t>
        <w:tab/>
        <w:t>fr V.V.-20</w:t>
        <w:tab/>
        <w:t>t Gölen-24</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(gift 1823 med Anna Larsdtr i Sunda)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tj.fl. Stina Kajsa Ersdtr</w:t>
        <w:tab/>
        <w:t>1812-04-24 kvill</w:t>
        <w:tab/>
        <w:t>fr Kvillinge-23</w:t>
        <w:tab/>
        <w:t>t Sila-26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Andersson</w:t>
        <w:tab/>
        <w:t>1801-06-21 asker</w:t>
        <w:tab/>
        <w:t>fr Asker-15</w:t>
        <w:tab/>
        <w:t>t Mullsäter-25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Olof Gustafsson</w:t>
        <w:tab/>
        <w:t>1796-12-15 sked g.-21</w:t>
        <w:tab/>
        <w:t>fr Torp-26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Olofsdtr</w:t>
        <w:tab/>
        <w:t>1799-04-28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1822-11-11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Katarina</w:t>
        <w:tab/>
        <w:t>1827-07-19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Olofsson</w:t>
        <w:tab/>
        <w:t>1805-04-19 v.v.</w:t>
        <w:tab/>
        <w:t>fr Gölen-27</w:t>
        <w:tab/>
        <w:t>t Åketorp-29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Stina Larsdtr</w:t>
        <w:tab/>
        <w:t>1813-09-26 sked</w:t>
        <w:tab/>
        <w:tab/>
        <w:t>t Husby-28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Persdtr</w:t>
        <w:tab/>
        <w:t>1810            v.v.</w:t>
        <w:tab/>
        <w:t>fr Björnhult-28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Persson</w:t>
        <w:tab/>
        <w:t>1810            v.v.</w:t>
        <w:tab/>
        <w:t>fr Dammen-29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g.dr Petter Eriksson</w:t>
        <w:tab/>
        <w:t>1804-08-22 v.v.</w:t>
        <w:tab/>
        <w:t>fr Torp-26</w:t>
        <w:tab/>
        <w:t>t Brenäs-27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Jonsdtr</w:t>
        <w:tab/>
        <w:t>1798-12-31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1827-09-10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Husman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Arvidsson</w:t>
        <w:tab/>
        <w:t>1753-03-22 sked g.-80</w:t>
        <w:tab/>
        <w:t>(ur stånd att försörja sig) t Sila-26</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Karin Johansdtr</w:t>
        <w:tab/>
        <w:t>1752-11-01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A1:11 1830-36 sid 157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Olof Gustafsson</w:t>
        <w:tab/>
        <w:t>1796-12-15 sked g.-21</w:t>
        <w:tab/>
        <w:t>fr Torp-26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Olofsdtr</w:t>
        <w:tab/>
        <w:t>1799-04-28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1822-11-11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Katarina</w:t>
        <w:tab/>
        <w:t>1827-07-19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1833-03-24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Persdtr</w:t>
        <w:tab/>
        <w:t>1810            v.v.</w:t>
        <w:tab/>
        <w:t>fr Björnhult-28</w:t>
        <w:tab/>
        <w:t>t Hagen-30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Persson</w:t>
        <w:tab/>
        <w:t>1810-04-26 v.v.</w:t>
        <w:tab/>
        <w:t>fr Dammen-29</w:t>
        <w:tab/>
        <w:t>t Brenäs-31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Larsson</w:t>
        <w:tab/>
        <w:t>1801-10-27 v.v.</w:t>
        <w:tab/>
        <w:t>fr Nora-32</w:t>
        <w:tab/>
        <w:t>t Sund-33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Maja Stina Persdtr</w:t>
        <w:tab/>
        <w:t>1814-09-20 sked</w:t>
        <w:tab/>
        <w:t>fr Gölen-31</w:t>
        <w:tab/>
        <w:t>t Bonäs-33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Jan Peter Larsson</w:t>
        <w:tab/>
        <w:t>1816-06-24 sked</w:t>
        <w:tab/>
        <w:t>fr Regna-34</w:t>
        <w:tab/>
        <w:t>t Öbotorp-36</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Eriksson</w:t>
        <w:tab/>
        <w:t>1812-03-07 sked</w:t>
        <w:tab/>
        <w:t>fr Arvidstorp-37</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A1:13 1837-43 sid 87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Olof Gustafsson</w:t>
        <w:tab/>
        <w:t>1796-12-15 sked g.-21</w:t>
        <w:tab/>
        <w:t>fr Torp-26</w:t>
        <w:tab/>
        <w:t>t Solberga-41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Ingrid Olofsdtr</w:t>
        <w:tab/>
        <w:t>1799-04-28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1822-11-11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Katarina</w:t>
        <w:tab/>
        <w:t>1827-07-19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1833-03-24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pPr>
      <w:r>
        <w:rPr>
          <w:rFonts w:cs="Times New Roman" w:ascii="Times New Roman" w:hAnsi="Times New Roman"/>
          <w:sz w:val="24"/>
          <w:szCs w:val="24"/>
        </w:rPr>
        <w:t>Erik Persson</w:t>
        <w:tab/>
        <w:t>1817-05-23 sked g.-42</w:t>
        <w:tab/>
        <w:t>fr Torp-41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1809-12-27 sked</w:t>
        <w:tab/>
        <w:t>fr Mullsäter-42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1843-05-14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pPr>
      <w:r>
        <w:rPr>
          <w:rFonts w:cs="Times New Roman" w:ascii="Times New Roman" w:hAnsi="Times New Roman"/>
          <w:sz w:val="24"/>
          <w:szCs w:val="24"/>
        </w:rPr>
        <w:t>dr Karl Erik Jonsson Rengman 1819-09-17 sked</w:t>
        <w:tab/>
        <w:t>fr Nora</w:t>
        <w:tab/>
        <w:t>t Axsjötorp-41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Eriksson</w:t>
        <w:tab/>
        <w:t>1812-03-07 sked</w:t>
        <w:tab/>
        <w:t>fr Arvidstorp-37</w:t>
        <w:tab/>
        <w:t>t Tish.hagen-37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Eriksson Selin</w:t>
        <w:tab/>
        <w:t>1815-01-31 sked</w:t>
        <w:tab/>
        <w:t>fr Känstorp-38</w:t>
        <w:tab/>
        <w:t>t Tottorp-39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Eriksson Selin</w:t>
        <w:tab/>
        <w:t>1815-01-31 sked</w:t>
        <w:tab/>
        <w:t>fr Tish.hagen-42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Kajsa Karlsdtr</w:t>
        <w:tab/>
        <w:t>1821-10-04 sked</w:t>
        <w:tab/>
        <w:t>fr Bonäs-42</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A1:15 1844-50 sid 87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Persson</w:t>
        <w:tab/>
        <w:t>1817-05-23 sked g.-42</w:t>
        <w:tab/>
        <w:t>fr Torp-41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1809-12-27 sked</w:t>
        <w:tab/>
        <w:t>fr Mullsäter-42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1843-05-14 sked</w:t>
        <w:tab/>
        <w:tab/>
        <w:t>död 1843-08-20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1847-03-05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Eriksson Silén</w:t>
        <w:tab/>
        <w:t>1815-01-31 sked</w:t>
        <w:tab/>
        <w:t>fr Tish.hagen-42</w:t>
        <w:tab/>
        <w:t>t Bekhyttan-44</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Kajsa Karlsdtr</w:t>
        <w:tab/>
        <w:t>1821-10-04 sked</w:t>
        <w:tab/>
        <w:t>fr Bonäs-42</w:t>
        <w:tab/>
        <w:t>t Valleräng-45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Johan Peter Larsson</w:t>
        <w:tab/>
        <w:t>1816-06-24 sked</w:t>
        <w:tab/>
        <w:t>fr Torp-44</w:t>
        <w:tab/>
        <w:t>t Regna-45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Greta Olofsdtr</w:t>
        <w:tab/>
        <w:t>1827-07-18 sked</w:t>
        <w:tab/>
        <w:t>fr Tummetorp-45</w:t>
        <w:tab/>
        <w:t>tillbaka-49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Karlsson</w:t>
        <w:tab/>
        <w:t>1830-03-26 sked</w:t>
        <w:tab/>
        <w:t>fr Regna-45</w:t>
        <w:tab/>
        <w:t>t Nora-46</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Eriksson</w:t>
        <w:tab/>
        <w:t>1819-01-11 sked</w:t>
        <w:tab/>
        <w:t>fr Torp-46</w:t>
        <w:tab/>
        <w:t>t Hagen-49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Kajsa Persdtr</w:t>
        <w:tab/>
        <w:t>1826-08-01 sked</w:t>
        <w:tab/>
        <w:t>fr Mullsäter-49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1827-07-01 sked</w:t>
        <w:tab/>
        <w:t>fr Hagen-49</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A1:17 1851-59 sid 102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Persson</w:t>
        <w:tab/>
        <w:t>1817-05-23 sked g.-42</w:t>
        <w:tab/>
        <w:t>fr Torp-41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1809-12-27 sked</w:t>
        <w:tab/>
        <w:t>fr Mullsäter-42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1847-03-05 sked</w:t>
        <w:tab/>
        <w:tab/>
        <w:t>död 1854-08-23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fosterson barnhusbarnet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Oskar Malmén</w:t>
        <w:tab/>
        <w:t>1849-09-29 sth</w:t>
        <w:tab/>
        <w:t>fr Sthlm.-55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Kajsa Persdtr</w:t>
        <w:tab/>
        <w:t>1826-08-01 sked</w:t>
        <w:tab/>
        <w:t>fr Mullsäter-49</w:t>
        <w:tab/>
        <w:t>t Tisenhultshagen-52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Andersson</w:t>
        <w:tab/>
        <w:t>1827-07-01 sked</w:t>
        <w:tab/>
        <w:t>fr Hagen-49</w:t>
        <w:tab/>
        <w:t>t Hagen-51</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Olofsson</w:t>
        <w:tab/>
        <w:t>1824-05-10 v.v.</w:t>
        <w:tab/>
        <w:t>fr Torp-51</w:t>
        <w:tab/>
        <w:t>t Fallet-52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Johanna Sofia Wetter</w:t>
        <w:tab/>
        <w:t>1838-01-17 ö.v.</w:t>
        <w:tab/>
        <w:t>fr Dammen-52</w:t>
        <w:tab/>
        <w:t>t Finntorp-55</w:t>
      </w:r>
    </w:p>
    <w:p>
      <w:pPr>
        <w:pStyle w:val="Normal"/>
        <w:pBdr>
          <w:bottom w:val="single" w:sz="6" w:space="1" w:color="000000"/>
        </w:pBdr>
        <w:tabs>
          <w:tab w:val="left" w:pos="2835" w:leader="none"/>
          <w:tab w:val="left" w:pos="5103" w:leader="none"/>
          <w:tab w:val="left" w:pos="6804" w:leader="none"/>
        </w:tabs>
        <w:rPr/>
      </w:pPr>
      <w:r>
        <w:rPr>
          <w:rFonts w:cs="Times New Roman" w:ascii="Times New Roman" w:hAnsi="Times New Roman"/>
          <w:sz w:val="24"/>
          <w:szCs w:val="24"/>
        </w:rPr>
        <w:t>p Annika Persdtr</w:t>
        <w:tab/>
        <w:t>1836-07-13 sked</w:t>
        <w:tab/>
        <w:t>fr Hagaberg-52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Eriksson</w:t>
        <w:tab/>
        <w:t>1835-04-12 sked</w:t>
        <w:tab/>
        <w:t>fr Byle-53</w:t>
        <w:tab/>
        <w:t>t Valleräng-55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Brita Olofsdtr</w:t>
        <w:tab/>
        <w:t>1841-06-18 sked</w:t>
        <w:tab/>
        <w:t>fr Johanneslund-55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Olsson</w:t>
        <w:tab/>
        <w:t>1837-09-16 v.v.</w:t>
        <w:tab/>
        <w:t>fr V.V.-55</w:t>
        <w:tab/>
        <w:t>t Stålsmedstorp-59</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Hansson</w:t>
        <w:tab/>
        <w:t>1839-11-27 sked</w:t>
        <w:tab/>
        <w:t>fr Torp-59</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A1:19 1860-63 sid 104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Persson</w:t>
        <w:tab/>
        <w:t>1817-05-23 sked g.-42</w:t>
        <w:tab/>
        <w:t>fr Torp-41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1809-12-27 sked</w:t>
        <w:tab/>
        <w:t>fr Mullsäter-42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fosterson barnhusbarnet</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Oskar Malmén</w:t>
        <w:tab/>
        <w:t>1849-09-29 sth</w:t>
        <w:tab/>
        <w:t>fr Sthlm.-55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Hansson</w:t>
        <w:tab/>
        <w:t>1839-11-27 sked</w:t>
        <w:tab/>
        <w:t>fr Torp-59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Anna Persdtr</w:t>
        <w:tab/>
        <w:t>1836-07-13 sked</w:t>
        <w:tab/>
        <w:t>fr Hagaberg-52</w:t>
        <w:tab/>
        <w:t>t Ösätter-60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Brita Olofsdtr</w:t>
        <w:tab/>
        <w:t>1841-06-18 sked</w:t>
        <w:tab/>
        <w:t>fr Johanneslund-55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Anna Charlotta Björn</w:t>
        <w:tab/>
        <w:t>1844-04-27 sked</w:t>
        <w:tab/>
        <w:t>fr Lövöna-60</w:t>
        <w:tab/>
        <w:t>t Lövöna-61</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A1:22 1864-71 sid 123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Persson</w:t>
        <w:tab/>
        <w:t>1817-05-23 sked g.-42</w:t>
        <w:tab/>
        <w:t>fr Torp-41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1809-12-27 sked</w:t>
        <w:tab/>
        <w:t>fr Mullsäter-42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fosterbarn barnhusbarn</w:t>
      </w:r>
    </w:p>
    <w:p>
      <w:pPr>
        <w:pStyle w:val="Normal"/>
        <w:tabs>
          <w:tab w:val="left" w:pos="2835" w:leader="none"/>
          <w:tab w:val="left" w:pos="5103" w:leader="none"/>
          <w:tab w:val="left" w:pos="6804" w:leader="none"/>
        </w:tabs>
        <w:rPr/>
      </w:pPr>
      <w:r>
        <w:rPr>
          <w:rFonts w:cs="Times New Roman" w:ascii="Times New Roman" w:hAnsi="Times New Roman"/>
          <w:sz w:val="24"/>
          <w:szCs w:val="24"/>
        </w:rPr>
        <w:t>Karl Oskar Malmén</w:t>
        <w:tab/>
        <w:t>1849-07-29 sth</w:t>
        <w:tab/>
        <w:t>fr Sthlm.-55</w:t>
        <w:tab/>
        <w:t>t Sthlm.-65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Oskar Ljungdahl</w:t>
        <w:tab/>
        <w:t>1849-07-29 sth</w:t>
        <w:tab/>
        <w:t>fr Sthlm.-68</w:t>
        <w:tab/>
        <w:t>t Sthlm.-69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Hansson</w:t>
        <w:tab/>
        <w:t>1839-11-27 sked</w:t>
        <w:tab/>
        <w:t>fr Torp-59</w:t>
        <w:tab/>
        <w:t>t Johanneslund-65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Brita Olofsdtr</w:t>
        <w:tab/>
        <w:t>1841-06-18 sked</w:t>
        <w:tab/>
        <w:t>fr Johanneslund-55 t Sila-69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Eriksson</w:t>
        <w:tab/>
        <w:t>1849-04-12 sked</w:t>
        <w:tab/>
        <w:t>fr Hagaberg-65</w:t>
        <w:tab/>
        <w:t>t Sthlm.-69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Karolina Persdtr</w:t>
        <w:tab/>
        <w:t>1849-12-27 sked</w:t>
        <w:tab/>
        <w:t>fr Öna-65</w:t>
        <w:tab/>
        <w:t>t Öna-66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Karlsdtr</w:t>
        <w:tab/>
        <w:t>1849-09-06 sked</w:t>
        <w:tab/>
        <w:t>fr Gölen-66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Erika Vilhel. Andersdtr</w:t>
        <w:tab/>
        <w:t>1852-03-01 bjkv</w:t>
        <w:tab/>
        <w:t>fr Känstorp-69</w:t>
        <w:tab/>
        <w:t>t Sthlm.-71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Johan Storm</w:t>
        <w:tab/>
        <w:t>1847-01-23 sked</w:t>
        <w:tab/>
        <w:t>fr Torp-69</w:t>
        <w:tab/>
        <w:t>t Torp-71</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Eriksson</w:t>
        <w:tab/>
        <w:t>1851-05-04 sked</w:t>
        <w:tab/>
        <w:t>fr Sundstorp-71</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A1:23 1872-79 sid 439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Persson</w:t>
        <w:tab/>
        <w:t>1817-05-23 sked g.-42</w:t>
        <w:tab/>
        <w:t>fr Torp-41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1809-12-27 sked</w:t>
        <w:tab/>
        <w:t>fr Mullsäter-42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Erik Eriksson</w:t>
        <w:tab/>
        <w:t>1851-05-04 sked</w:t>
        <w:tab/>
        <w:t>fr Sundstorp-71</w:t>
        <w:tab/>
        <w:t>t Sundstorp-72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Kerstin Karlsdtr</w:t>
        <w:tab/>
        <w:t>1849-09-06 sked</w:t>
        <w:tab/>
        <w:t>fr Gölen-66</w:t>
        <w:tab/>
        <w:t>t Tisenhult-75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Albert Olsson</w:t>
        <w:tab/>
        <w:t>1850-01-24 ö.v.</w:t>
        <w:tab/>
        <w:t>fr Torp-72</w:t>
        <w:tab/>
        <w:t>t Hagby-73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Sofia Andersdtr</w:t>
        <w:tab/>
        <w:t>1861-05-07 ö.v.</w:t>
        <w:tab/>
        <w:t>fr Ö.V.-74</w:t>
        <w:tab/>
        <w:t>t Fallet-77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Erika Karolina Eriksdtr</w:t>
        <w:tab/>
        <w:t>1864-12-13 sked</w:t>
        <w:tab/>
        <w:t>fr Näckstugan-77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Gustaf Olofsson</w:t>
        <w:tab/>
        <w:t>1841-05-09 sked g.-65</w:t>
        <w:tab/>
        <w:t>fr Stavhälla-74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Emelie Charl. Qvarfot</w:t>
        <w:tab/>
        <w:t>1839-10-18 tjällmo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Augusta</w:t>
        <w:tab/>
        <w:t>1865-10-10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Hilda Charlotta</w:t>
        <w:tab/>
        <w:t>1869-03-23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Lovisa</w:t>
        <w:tab/>
        <w:t>1872-02-02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Hilda Eleonora</w:t>
        <w:tab/>
        <w:t>1875-08-24 sked</w:t>
        <w:tab/>
        <w:tab/>
        <w:t>död 1875-10-10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Elinda Maria</w:t>
        <w:tab/>
        <w:t>1877-02-25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Karolina Alb. Qvarfot</w:t>
        <w:tab/>
        <w:t>1850-01-02 sked</w:t>
        <w:tab/>
        <w:t>fr Simonstorp-74</w:t>
        <w:tab/>
        <w:t>t Johanneslund-75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August Lönn</w:t>
        <w:tab/>
        <w:t>1857-08-14 vadsbro</w:t>
        <w:tab/>
        <w:t>fr Hagen-76</w:t>
        <w:tab/>
        <w:t>t Torp-77</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Per Gustaf Johansson</w:t>
        <w:tab/>
        <w:t>1857-06-15 regna</w:t>
        <w:tab/>
        <w:t>fr Torp-77</w:t>
        <w:tab/>
        <w:t>t Finntorp-78</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A1:27 1880-86 sid 603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Gustaf Olofsson</w:t>
        <w:tab/>
        <w:t>1841-05-09 sked g.-65</w:t>
        <w:tab/>
        <w:t>fr Stavhälla-74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Emelie Charl. Qvarfot</w:t>
        <w:tab/>
        <w:t>1839-10-18 tjällmo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Augusta</w:t>
        <w:tab/>
        <w:t>1865-10-10 sked</w:t>
        <w:tab/>
        <w:tab/>
        <w:t>t Torsjö-83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Hilda Charlotta</w:t>
        <w:tab/>
        <w:t>1869-03-23 sked</w:t>
        <w:tab/>
        <w:tab/>
        <w:t>t Ölmetorp-85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Lovisa</w:t>
        <w:tab/>
        <w:t>1872-02-02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Elinda Maria</w:t>
        <w:tab/>
        <w:t>1877-02-25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Hilma Adina</w:t>
        <w:tab/>
        <w:t>1882-04-02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Emma Augusta</w:t>
        <w:tab/>
        <w:t>1865-10-10 sked</w:t>
        <w:tab/>
        <w:t>fr Hävla-85</w:t>
        <w:tab/>
        <w:t>t Uppsala-86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fosterdotter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Ida Karlsdtr</w:t>
        <w:tab/>
        <w:t>1867-04-13 ö.v.</w:t>
        <w:tab/>
        <w:t>fr St Malm-83</w:t>
        <w:tab/>
        <w:t>t Hagby-85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August Karlsson</w:t>
        <w:tab/>
        <w:t>1861-03-24 sked</w:t>
        <w:tab/>
        <w:t>fr Torp 81</w:t>
        <w:tab/>
        <w:t>t Braxnäs-82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Johan Olofsson</w:t>
        <w:tab/>
        <w:t>1856-02-24 sked</w:t>
        <w:tab/>
        <w:t>fr Ö.Mon-82</w:t>
        <w:tab/>
        <w:t>t Ö.Mon-83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Anders August Andersson</w:t>
        <w:tab/>
        <w:t>1864-02-23 sim</w:t>
        <w:tab/>
        <w:t>fr Skogtorp-83</w:t>
        <w:tab/>
        <w:t>t Nybygget-85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 till hus</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Erik Persson</w:t>
        <w:tab/>
        <w:t>1817-05-23 sked g.-42</w:t>
        <w:tab/>
        <w:t>fr Torp-41</w:t>
        <w:tab/>
        <w:t>död 1885-12-10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Kajsa Andersdtr</w:t>
        <w:tab/>
        <w:t>1809-12-27 sked</w:t>
        <w:tab/>
        <w:t>fr Mullsäter-42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fl. Erika Karolina Eriksdtr</w:t>
        <w:tab/>
        <w:t>1864-12-13 sked</w:t>
        <w:tab/>
        <w:t>fr Näckstugan-77</w:t>
        <w:tab/>
        <w:t>t Näckstugan-80</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A1:30 1887-94 sid 49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Gustaf Olofsson</w:t>
        <w:tab/>
        <w:t>1841-05-09 sked g.-65</w:t>
        <w:tab/>
        <w:t>fr Stavhälla-74</w:t>
        <w:tab/>
        <w:t>t V.V.-95</w:t>
      </w:r>
    </w:p>
    <w:p>
      <w:pPr>
        <w:pStyle w:val="Normal"/>
        <w:tabs>
          <w:tab w:val="left" w:pos="2835" w:leader="none"/>
          <w:tab w:val="left" w:pos="5103" w:leader="none"/>
          <w:tab w:val="left" w:pos="6804" w:leader="none"/>
        </w:tabs>
        <w:rPr/>
      </w:pPr>
      <w:r>
        <w:rPr>
          <w:rFonts w:cs="Times New Roman" w:ascii="Times New Roman" w:hAnsi="Times New Roman"/>
          <w:sz w:val="24"/>
          <w:szCs w:val="24"/>
        </w:rPr>
        <w:t>h. Emelie Charlotta Qvarfot</w:t>
        <w:tab/>
        <w:t>1839-10-18 tjällmo</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 Lovisa</w:t>
        <w:tab/>
        <w:t>1872-02-02 sked</w:t>
        <w:tab/>
        <w:tab/>
        <w:t>t Johanneslund-90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Elinda Maria</w:t>
        <w:tab/>
        <w:t>1877-02-25 sked</w:t>
        <w:tab/>
        <w:t>fr Grantorp-94</w:t>
        <w:tab/>
        <w:t>t Grantorp-93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Hilma Adina</w:t>
        <w:tab/>
        <w:t>1882-04-02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Gustaf Gustafsson</w:t>
        <w:tab/>
        <w:t>1870-08-08 sked</w:t>
        <w:tab/>
        <w:t>fr Öntorp-87</w:t>
        <w:tab/>
        <w:t>t Ö.V.-88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Klas Fredrik Andersson</w:t>
        <w:tab/>
        <w:t>1871-01-22 ö.v.</w:t>
        <w:tab/>
        <w:t>fr Ö.Hagen-92</w:t>
        <w:tab/>
        <w:t>t Brenäs-93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Johan Andersson</w:t>
        <w:tab/>
        <w:t>1875-04-27 ö.v.</w:t>
        <w:tab/>
        <w:t>fr Ö.Hagen-93</w:t>
        <w:tab/>
        <w:t>t Ö.V.-94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Albert Karlsson</w:t>
        <w:tab/>
        <w:t>1876-10-31 sked</w:t>
        <w:tab/>
        <w:t>fr Gölstorp-93</w:t>
        <w:tab/>
        <w:t>t Byle-94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Karl Alfred Eriksson</w:t>
        <w:tab/>
        <w:t>1874-07-26 sked</w:t>
        <w:tab/>
        <w:t>fr Torp-94</w:t>
        <w:tab/>
        <w:t>t Torp-95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Kajsa Andersdtr</w:t>
        <w:tab/>
        <w:t>1809-12-27 sked</w:t>
        <w:tab/>
        <w:t>änka-85</w:t>
        <w:tab/>
        <w:t>död 1893-05-14</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AIIa:3 1895-1902 sid 626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Gustaf Nilsson</w:t>
        <w:tab/>
        <w:t>1857-09-08 sked</w:t>
        <w:tab/>
        <w:t>fr Ötorp-95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Eva Lovisa Andersdtr</w:t>
        <w:tab/>
        <w:t>1859-12-05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Selma Lovisa</w:t>
        <w:tab/>
        <w:t>1885-02-28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Sigfrid</w:t>
        <w:tab/>
        <w:t>1887-07-10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Hulda Albertina</w:t>
        <w:tab/>
        <w:t>1890-08-18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Gertrud Amanda</w:t>
        <w:tab/>
        <w:t>1893-11-08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Alice Adelia Emelina</w:t>
        <w:tab/>
        <w:t>1898-05-20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dr Fredrik Hjalmar Olsson</w:t>
        <w:tab/>
        <w:t>1873-03-09 lännäs</w:t>
        <w:tab/>
        <w:t>fr ? (rymt)</w:t>
        <w:tab/>
        <w:t>t socknen-97</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Ida Maria Persdtr</w:t>
        <w:tab/>
        <w:t>1870-12-25 sked</w:t>
        <w:tab/>
        <w:t>fr Tis.hagen-95</w:t>
        <w:tab/>
        <w:t>t Tölingsnäs-96</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AIIa:6 1902-15 sid 765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pPr>
      <w:r>
        <w:rPr>
          <w:rFonts w:cs="Times New Roman" w:ascii="Times New Roman" w:hAnsi="Times New Roman"/>
          <w:sz w:val="24"/>
          <w:szCs w:val="24"/>
        </w:rPr>
        <w:t>Karl Gustaf Nilsson</w:t>
        <w:tab/>
        <w:t>1857-03-08 sked</w:t>
        <w:tab/>
        <w:t>fr Ötorp-95</w:t>
        <w:tab/>
        <w:t>t Hagaberg-12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Eva Lovisa Andersdtr</w:t>
        <w:tab/>
        <w:t>1859-12-05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Selma Lovisa</w:t>
        <w:tab/>
        <w:t>1885-02-28 sked</w:t>
        <w:tab/>
        <w:t>(mycket döv, svagsynt) t Torp-12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 Sigfrid</w:t>
        <w:tab/>
        <w:t>1887-07-10 sked</w:t>
        <w:tab/>
        <w:tab/>
        <w:t>t Hagaberg-12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Hulda Albertina</w:t>
        <w:tab/>
        <w:t>1890-08-18 sked</w:t>
        <w:tab/>
        <w:tab/>
        <w:t>t Skärfors-08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Gertrud Amanda</w:t>
        <w:tab/>
        <w:t>1893-11-08 sked</w:t>
        <w:tab/>
        <w:tab/>
        <w:t>t Skärfors-08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Alice Adelia Emelina</w:t>
        <w:tab/>
        <w:t>1898-05-20 sked</w:t>
        <w:tab/>
        <w:tab/>
        <w:t>t Hagaberg-12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Erik Erland</w:t>
        <w:tab/>
        <w:t>1903-09-16 sked</w:t>
        <w:tab/>
        <w:tab/>
        <w:t>t Hagaberg-12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Selma Lovisa</w:t>
        <w:tab/>
        <w:t>1885-02-28 sked</w:t>
        <w:tab/>
        <w:t>fr Perstorp-06</w:t>
        <w:tab/>
        <w:t>t Joahnneslund-11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oä.s. Georg Natanael</w:t>
        <w:tab/>
        <w:t>1908-04-03 sked</w:t>
        <w:tab/>
        <w:tab/>
        <w:t>t Hagaberg-12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pPr>
      <w:r>
        <w:rPr>
          <w:rFonts w:cs="Times New Roman" w:ascii="Times New Roman" w:hAnsi="Times New Roman"/>
          <w:sz w:val="24"/>
          <w:szCs w:val="24"/>
        </w:rPr>
        <w:t>Karl Oskar Karlsson</w:t>
        <w:tab/>
        <w:t>1881-05-19 ö.v. g.-07</w:t>
        <w:tab/>
        <w:t>fr Horn-12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Helga Maria T. Johansson</w:t>
        <w:tab/>
        <w:t>1884-10-13 frösvi</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Aina Helga Oskaria</w:t>
        <w:tab/>
        <w:t>1908-07-22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Dagny Nora Charlotta</w:t>
        <w:tab/>
        <w:t>1910-07-10 horn</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Georg Karl August</w:t>
        <w:tab/>
        <w:t>1913-04-23 sked</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AIIa:9 1915-27 sid 850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Oskar Karlsson</w:t>
        <w:tab/>
        <w:t>1881-05-19 ö.v. g.-07</w:t>
        <w:tab/>
        <w:t>fr Horn-12</w:t>
        <w:tab/>
        <w:t>t Ö.V.-17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Helga Maria T. Johansson</w:t>
        <w:tab/>
        <w:t>1884-10-13 frösvi</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Aina Helga Oskaria</w:t>
        <w:tab/>
        <w:t>1908-07-22 ö.v.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Dagny Nora Charlotta</w:t>
        <w:tab/>
        <w:t>1910-07-10 horn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Georg Karl August</w:t>
        <w:tab/>
        <w:t>1913-04-23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Anders Edvin Eriksson</w:t>
        <w:tab/>
        <w:t>1894-07-06 sked g.-18</w:t>
        <w:tab/>
        <w:t>fr Ö.Hagen-17</w:t>
        <w:tab/>
        <w:t>t La Nybygget-21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Beda Erika Eriksson</w:t>
        <w:tab/>
        <w:t>1896-01-25 sked</w:t>
        <w:tab/>
        <w:t>fr Axsjövik-18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 Evelina</w:t>
        <w:tab/>
        <w:t>1919-01-22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 Sylvia</w:t>
        <w:tab/>
        <w:t>1920-02-27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Teodor Lindberg</w:t>
        <w:tab/>
        <w:t>1885-07-17 sköldinge g.-11 fr Gölstorp-21 t Brenäs-23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Beda Maria Andersson</w:t>
        <w:tab/>
        <w:t>1882-05-27 v.v.</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Linda Maria Sabina</w:t>
        <w:tab/>
        <w:t>1918-10-18 julita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fosterbarn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Magda Viola Linnea Ros</w:t>
        <w:tab/>
        <w:t>1913-01-11 ö.eneby</w:t>
        <w:tab/>
        <w:t>fr Gölstorp-21</w:t>
        <w:tab/>
        <w:t>t Brenäs-23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(dotter till vävaren Karl David Ros, Blommehof Nrp.norra fg)</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Helge Emanuel Lindberg</w:t>
        <w:tab/>
        <w:t>1904-03-12sked</w:t>
        <w:tab/>
        <w:t>fr Gölstorp-21</w:t>
        <w:tab/>
        <w:t>t Knista-23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Karl Sigfrid G. Karlsson</w:t>
        <w:tab/>
        <w:t>1880-11-28 sked g.-13</w:t>
        <w:tab/>
        <w:t>fr Lövhälla-23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Teolinda Gustafsson</w:t>
        <w:tab/>
        <w:t>1883-05-16 regna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 Anton</w:t>
        <w:tab/>
        <w:t>1913-11-22 sked</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Karin Maria</w:t>
        <w:tab/>
        <w:t>1915-10-02 sked</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 Leonard</w:t>
        <w:tab/>
        <w:t>1919-06-05 sked</w:t>
      </w:r>
    </w:p>
    <w:p>
      <w:pPr>
        <w:pStyle w:val="Normal"/>
        <w:jc w:val="center"/>
        <w:rPr>
          <w:rFonts w:ascii="Times New Roman" w:hAnsi="Times New Roman" w:cs="Times New Roman"/>
          <w:sz w:val="36"/>
          <w:szCs w:val="36"/>
        </w:rPr>
      </w:pPr>
      <w:r>
        <w:rPr>
          <w:rFonts w:cs="Times New Roman" w:ascii="Times New Roman" w:hAnsi="Times New Roman"/>
          <w:sz w:val="36"/>
          <w:szCs w:val="36"/>
        </w:rPr>
        <w:t>KOLSTUGAN</w:t>
      </w:r>
    </w:p>
    <w:p>
      <w:pPr>
        <w:pStyle w:val="Normal"/>
        <w:jc w:val="center"/>
        <w:rPr>
          <w:rFonts w:ascii="Times New Roman" w:hAnsi="Times New Roman" w:cs="Times New Roman"/>
          <w:sz w:val="24"/>
          <w:szCs w:val="24"/>
        </w:rPr>
      </w:pPr>
      <w:r>
        <w:rPr>
          <w:rFonts w:cs="Times New Roman" w:ascii="Times New Roman" w:hAnsi="Times New Roman"/>
          <w:sz w:val="24"/>
          <w:szCs w:val="24"/>
        </w:rPr>
        <w:t>Johanneslunds ägor</w:t>
      </w:r>
    </w:p>
    <w:p>
      <w:pPr>
        <w:pStyle w:val="Normal"/>
        <w:jc w:val="center"/>
        <w:rPr>
          <w:rFonts w:ascii="Times New Roman" w:hAnsi="Times New Roman" w:cs="Times New Roman"/>
          <w:sz w:val="24"/>
          <w:szCs w:val="24"/>
        </w:rPr>
      </w:pPr>
      <w:r>
        <w:rPr>
          <w:rFonts w:cs="Times New Roman" w:ascii="Times New Roman" w:hAnsi="Times New Roman"/>
          <w:sz w:val="24"/>
          <w:szCs w:val="24"/>
        </w:rPr>
        <w:t>Känd boplats 1732 – 1793</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Enl. Skedevi kyrkoböcker:</w:t>
      </w:r>
    </w:p>
    <w:p>
      <w:pPr>
        <w:pStyle w:val="Normal"/>
        <w:rPr>
          <w:rFonts w:ascii="Times New Roman" w:hAnsi="Times New Roman" w:cs="Times New Roman"/>
          <w:sz w:val="24"/>
          <w:szCs w:val="24"/>
        </w:rPr>
      </w:pPr>
      <w:r>
        <w:rPr>
          <w:rFonts w:cs="Times New Roman" w:ascii="Times New Roman" w:hAnsi="Times New Roman"/>
          <w:sz w:val="24"/>
          <w:szCs w:val="24"/>
        </w:rPr>
        <w:t>Skräddaren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Gustaf Persson</w:t>
        <w:tab/>
        <w:t>1700</w:t>
        <w:tab/>
        <w:t>(död 1780 i Sundskogen, 80 år gammal)</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h1. Ingeborg Olofsdtr</w:t>
        <w:tab/>
        <w:t>1709</w:t>
        <w:tab/>
        <w:t>g. 1731-10-24</w:t>
        <w:tab/>
        <w:t>bg. 1732-08-13, 23 år</w:t>
      </w:r>
    </w:p>
    <w:p>
      <w:pPr>
        <w:pStyle w:val="Normal"/>
        <w:tabs>
          <w:tab w:val="left" w:pos="2835" w:leader="none"/>
          <w:tab w:val="left" w:pos="5103" w:leader="none"/>
          <w:tab w:val="left" w:pos="6804" w:leader="none"/>
        </w:tabs>
        <w:rPr/>
      </w:pPr>
      <w:r>
        <w:rPr>
          <w:rFonts w:cs="Times New Roman" w:ascii="Times New Roman" w:hAnsi="Times New Roman"/>
          <w:sz w:val="24"/>
          <w:szCs w:val="24"/>
        </w:rPr>
        <w:t>h2. Maria Bengtsdtr fr Bremyra 1697</w:t>
        <w:tab/>
        <w:t>g. 1733-11-01</w:t>
        <w:tab/>
        <w:t>bg. 1735-02-02, 38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h3. Margareta Andersdtr</w:t>
        <w:tab/>
        <w:t>1699</w:t>
        <w:tab/>
        <w:t>g. 1738-10-08</w:t>
        <w:tab/>
        <w:t>bg. 1739-07-01, 40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h4. Brita Eriksdtr</w:t>
        <w:tab/>
        <w:t>1708</w:t>
        <w:tab/>
        <w:t>g. 1740-12-28</w:t>
        <w:tab/>
        <w:t>bg. 1741-04-02, 33 år</w:t>
      </w:r>
    </w:p>
    <w:p>
      <w:pPr>
        <w:pStyle w:val="Normal"/>
        <w:tabs>
          <w:tab w:val="left" w:pos="2835" w:leader="none"/>
          <w:tab w:val="left" w:pos="5103" w:leader="none"/>
          <w:tab w:val="left" w:pos="6804" w:leader="none"/>
        </w:tabs>
        <w:rPr/>
      </w:pPr>
      <w:r>
        <w:rPr>
          <w:rFonts w:cs="Times New Roman" w:ascii="Times New Roman" w:hAnsi="Times New Roman"/>
        </w:rPr>
        <w:t>“</w:t>
      </w:r>
      <w:r>
        <w:rPr>
          <w:rFonts w:cs="Times New Roman" w:ascii="Times New Roman" w:hAnsi="Times New Roman"/>
        </w:rPr>
        <w:t>Gustaf Perssons i Kolstugans 4:de hustru, hwilken äfwen som de 3 förra, dödde i första barnsängen”.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h5. Brita Eriksdtr</w:t>
        <w:tab/>
        <w:t>1701</w:t>
        <w:tab/>
        <w:t>g. 1742-10-26</w:t>
        <w:tab/>
        <w:t>bg. 1773-08-06, 71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Kerstin</w:t>
        <w:tab/>
        <w:t>1732-07-31</w:t>
        <w:tab/>
        <w:tab/>
        <w:t>se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Bengt</w:t>
        <w:tab/>
        <w:t>1735-01-24</w:t>
        <w:tab/>
        <w:tab/>
        <w:t>bg. 1735-02-16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1739-06-07</w:t>
        <w:tab/>
        <w:tab/>
        <w:t>se nedan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1741-03-30</w:t>
        <w:tab/>
        <w:tab/>
        <w:t>bg. 1742-04-18</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Erik</w:t>
        <w:tab/>
        <w:t>1742-11-20</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1743-11-27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Pigan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Kerstin Persdtr</w:t>
        <w:tab/>
        <w:t>1704</w:t>
        <w:tab/>
        <w:tab/>
        <w:t>bg. 1737-08-07, 33 år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w:t>
      </w:r>
      <w:r>
        <w:rPr>
          <w:rFonts w:cs="Times New Roman" w:ascii="Times New Roman" w:hAnsi="Times New Roman"/>
        </w:rPr>
        <w:t>.. haft swår wärk i 14 år: låg til sängz 3 år och blef contract til hela kroppen; men senorna i halsen så slappa, at andra måtte wända hufvudet på henne i sängen. Hon war wäl grundat uti sin christendom och gudfruchtig. ..”</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Nilsson fr. Öna</w:t>
        <w:tab/>
        <w:tab/>
        <w:t>g. 1755-11-02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Kerstin Gustafsdtr</w:t>
        <w:tab/>
        <w:t>1732-07-31</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Gustaf</w:t>
        <w:tab/>
        <w:t>1756-02-16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Per Gustafsson</w:t>
        <w:tab/>
        <w:t>1739-06-07</w:t>
        <w:tab/>
        <w:t>g. 1765-10-03</w:t>
        <w:tab/>
        <w:t>t Sundskogen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Anna Andersdtr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1766-06-30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Lena</w:t>
        <w:tab/>
        <w:t>1769-07-12</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1774-08-30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Sven Andersson</w:t>
        <w:tab/>
        <w:t>1712-09-02</w:t>
        <w:tab/>
        <w:t>g. 1744-09-30</w:t>
        <w:tab/>
        <w:t>bg. 1793-02-25, 81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Ingeborg Persdtr</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w:t>
      </w:r>
      <w:r>
        <w:rPr>
          <w:rFonts w:cs="Times New Roman" w:ascii="Times New Roman" w:hAnsi="Times New Roman"/>
        </w:rPr>
        <w:t>tiente begge på Johanslund i Ängstufwan”</w:t>
      </w:r>
    </w:p>
    <w:p>
      <w:pPr>
        <w:pStyle w:val="Normal"/>
        <w:pBdr>
          <w:bottom w:val="single" w:sz="6" w:space="1" w:color="000000"/>
        </w:pBdr>
        <w:tabs>
          <w:tab w:val="left" w:pos="2835" w:leader="none"/>
          <w:tab w:val="left" w:pos="5103" w:leader="none"/>
          <w:tab w:val="left" w:pos="6804" w:leader="none"/>
        </w:tabs>
        <w:rPr/>
      </w:pPr>
      <w:r>
        <w:rPr>
          <w:rFonts w:cs="Times New Roman" w:ascii="Times New Roman" w:hAnsi="Times New Roman"/>
          <w:sz w:val="24"/>
          <w:szCs w:val="24"/>
        </w:rPr>
        <w:t>d. Anna</w:t>
        <w:tab/>
        <w:t>1752-04-13</w:t>
        <w:tab/>
        <w:tab/>
        <w:t>bg. 1793-02-25, 40 år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Maria</w:t>
        <w:tab/>
        <w:t>1755-11-08</w:t>
        <w:tab/>
        <w:tab/>
        <w:t>bg. 1775-08-19, 19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Husförhörslängd A1:2 1792-1805 sid 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Sven Andersson</w:t>
        <w:tab/>
        <w:t>1712</w:t>
        <w:tab/>
        <w:t>g. 1744-09-30</w:t>
        <w:tab/>
        <w:t>bg. 1793-02-25, 81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Ingeborg Persdtr</w:t>
        <w:tab/>
        <w:t>1719 regna</w:t>
        <w:tab/>
        <w:t xml:space="preserve">   (död 1801 i Tallbacken Sund, 82 år)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1752-04-13</w:t>
        <w:tab/>
        <w:t>sjuklig</w:t>
        <w:tab/>
        <w:t>bg. 1793-02-25, 40 år</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enk. Kerstin Andersdtr</w:t>
        <w:tab/>
        <w:t>1716-06-04</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hust. Brita</w:t>
        <w:tab/>
        <w:t>1765</w:t>
      </w:r>
    </w:p>
    <w:p>
      <w:pPr>
        <w:pStyle w:val="Normal"/>
        <w:jc w:val="center"/>
        <w:rPr>
          <w:rFonts w:ascii="Times New Roman" w:hAnsi="Times New Roman" w:cs="Times New Roman"/>
          <w:sz w:val="36"/>
          <w:szCs w:val="36"/>
        </w:rPr>
      </w:pPr>
      <w:r>
        <w:rPr>
          <w:rFonts w:cs="Times New Roman" w:ascii="Times New Roman" w:hAnsi="Times New Roman"/>
          <w:sz w:val="36"/>
          <w:szCs w:val="36"/>
        </w:rPr>
        <w:t>SKOLHUSET</w:t>
      </w:r>
    </w:p>
    <w:p>
      <w:pPr>
        <w:pStyle w:val="Normal"/>
        <w:jc w:val="center"/>
        <w:rPr>
          <w:rFonts w:ascii="Times New Roman" w:hAnsi="Times New Roman" w:cs="Times New Roman"/>
          <w:sz w:val="24"/>
          <w:szCs w:val="24"/>
        </w:rPr>
      </w:pPr>
      <w:r>
        <w:rPr>
          <w:rFonts w:cs="Times New Roman" w:ascii="Times New Roman" w:hAnsi="Times New Roman"/>
          <w:sz w:val="24"/>
          <w:szCs w:val="24"/>
        </w:rPr>
        <w:t>Johanneslunds ägor</w:t>
      </w:r>
    </w:p>
    <w:p>
      <w:pPr>
        <w:pStyle w:val="Normal"/>
        <w:jc w:val="center"/>
        <w:rPr>
          <w:rFonts w:ascii="Times New Roman" w:hAnsi="Times New Roman" w:cs="Times New Roman"/>
          <w:sz w:val="24"/>
          <w:szCs w:val="24"/>
        </w:rPr>
      </w:pPr>
      <w:r>
        <w:rPr>
          <w:rFonts w:cs="Times New Roman" w:ascii="Times New Roman" w:hAnsi="Times New Roman"/>
          <w:sz w:val="24"/>
          <w:szCs w:val="24"/>
        </w:rPr>
        <w:t>Byggt 1884</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A1:27 1880-86 sid 599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Skolläraren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Gustaf Persson</w:t>
        <w:tab/>
        <w:t>1853-07-19 ånimskog g.-85 fr Ånimskog-83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Augusta Charl. Johansson</w:t>
        <w:tab/>
        <w:t>1853-05-06 ånimskog</w:t>
        <w:tab/>
        <w:t xml:space="preserve">        fr Ånimskog-85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Gotthard</w:t>
        <w:tab/>
        <w:t>1885-07-18 sked</w:t>
        <w:tab/>
        <w:tab/>
        <w:t>död 1885-07-27</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Amina Teresia</w:t>
        <w:tab/>
        <w:t>1887-03-01 sked</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t>Hfl A1:30 1887-94 sid 45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Skolläraren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Gustaf Persson</w:t>
        <w:tab/>
        <w:t>1853-07-19 ånimskog g.-85 fr Ånimskog-83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Augusta Charl. Johansson</w:t>
        <w:tab/>
        <w:t>1853-05-06 ånimskog</w:t>
        <w:tab/>
        <w:t xml:space="preserve">        fr Ånimskog-85</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Amina Teresia</w:t>
        <w:tab/>
        <w:t>1887-03-01 sked</w:t>
        <w:tab/>
        <w:tab/>
        <w:t>död 1887-08-27</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Gotthild Viola</w:t>
        <w:tab/>
        <w:t>1888-06-24 sked</w:t>
        <w:tab/>
        <w:tab/>
        <w:t>död 1891-03-03</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Sixten Gotthold</w:t>
        <w:tab/>
        <w:t>1891-01-23 sked</w:t>
        <w:tab/>
        <w:tab/>
        <w:t>död 1891-04-17</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Josefina Vilh. Krist. Olsson 1877-01-31 sked</w:t>
        <w:tab/>
        <w:t>fr Rejmyre-93</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AIIa:3 1895-1902 sid 621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Skolläraren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Gustaf Persson</w:t>
        <w:tab/>
        <w:t>1853-07-19 ånimskog g.-85 fr Ånimskog-83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Augusta Charl. Johansson</w:t>
        <w:tab/>
        <w:t>1853-05-06 ånimskog</w:t>
        <w:tab/>
        <w:t xml:space="preserve">        fr Ånimskog-85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adoptivbarn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Maria Vilhelmina Vester</w:t>
        <w:tab/>
        <w:t>1889-04-06 sth maria</w:t>
        <w:tab/>
        <w:t>fr Sthlm.-99</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(föräldrar: Stenarb. Viktor Vester ohh Kerstin Persson, Maria Magdalena fg Sth)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Josefina Vilh. Krist. Olsson 1877-01-31 sked</w:t>
        <w:tab/>
        <w:t>fr Rejmyre-93</w:t>
        <w:tab/>
        <w:t>t Skärfors-95</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AIIa:6 1902-15 sid 759</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Skolläraren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Lars Gustaf Persson</w:t>
        <w:tab/>
        <w:t>1853-07-19 ånimskog g.-85 fr Ånimskog-83 t Ånimskog-14</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Augusta Charl. Johansson</w:t>
        <w:tab/>
        <w:t>1853-05-06 ånimskog</w:t>
        <w:tab/>
        <w:t xml:space="preserve">        fr Ånimskog-85 död 1910-12-23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adoptivbarn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Maria Vilhelmina Vester</w:t>
        <w:tab/>
        <w:t>1889-04-06 sth maria</w:t>
        <w:tab/>
        <w:t>fr Sthlm.-99</w:t>
        <w:tab/>
        <w:t>t Tveta-13</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(föräldrar: Stenarb. Viktor Vester ohh Kerstin Persson, Maria Magdalena fg Sth)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p Ida Kristina Andersson</w:t>
        <w:tab/>
        <w:t>1891-01-27 sked</w:t>
        <w:tab/>
        <w:t>fr Långbron-05</w:t>
        <w:tab/>
        <w:t>t Hageryd-06</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Folkskollärarinna</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Rut Hedvig Jakobsson</w:t>
        <w:tab/>
        <w:t>1892-02-02 oppeby</w:t>
        <w:tab/>
        <w:t>fr Hageryd-14</w:t>
      </w:r>
    </w:p>
    <w:p>
      <w:pPr>
        <w:pStyle w:val="Normal"/>
        <w:tabs>
          <w:tab w:val="left" w:pos="2835" w:leader="none"/>
          <w:tab w:val="left" w:pos="2977" w:leader="none"/>
          <w:tab w:val="left" w:pos="5103" w:leader="none"/>
          <w:tab w:val="left" w:pos="6804" w:leader="none"/>
          <w:tab w:val="left" w:pos="6946" w:leader="none"/>
        </w:tabs>
        <w:rPr>
          <w:rFonts w:ascii="Times New Roman" w:hAnsi="Times New Roman" w:cs="Times New Roman"/>
          <w:b/>
          <w:b/>
          <w:sz w:val="24"/>
        </w:rPr>
      </w:pPr>
      <w:r>
        <w:rPr>
          <w:rFonts w:cs="Times New Roman" w:ascii="Times New Roman" w:hAnsi="Times New Roman"/>
          <w:b/>
          <w:sz w:val="24"/>
        </w:rPr>
        <w:t>Fsb AIIa:9 1915-27 sid 852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Folkskollärarinna</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Rut Hedvig Jakobsson</w:t>
        <w:tab/>
        <w:t>1892-02-02 oppeby</w:t>
        <w:tab/>
        <w:t>fr Hageryd-14</w:t>
        <w:tab/>
        <w:t>t Hageryd-17</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Folkskollärare</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Ernst Edvard Ingeson</w:t>
        <w:tab/>
        <w:t>1894-01-05 nrk.olai</w:t>
        <w:tab/>
        <w:t>fr S:t Johannes-18 t Nrk.norra-23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Folkskollärarinna</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Agnes Eugenia Albinson</w:t>
        <w:tab/>
        <w:t>1885-12-27 blomskog</w:t>
        <w:tab/>
        <w:t>fr Skogtorp skola-21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jc w:val="center"/>
        <w:rPr/>
      </w:pPr>
      <w:r>
        <w:rPr>
          <w:rFonts w:cs="Times New Roman" w:ascii="Times New Roman" w:hAnsi="Times New Roman"/>
          <w:sz w:val="36"/>
          <w:szCs w:val="36"/>
        </w:rPr>
        <w:t>ÄNGSTUGAN</w:t>
      </w:r>
    </w:p>
    <w:p>
      <w:pPr>
        <w:pStyle w:val="Normal"/>
        <w:jc w:val="center"/>
        <w:rPr>
          <w:rFonts w:ascii="Times New Roman" w:hAnsi="Times New Roman" w:cs="Times New Roman"/>
          <w:sz w:val="24"/>
          <w:szCs w:val="24"/>
        </w:rPr>
      </w:pPr>
      <w:r>
        <w:rPr>
          <w:rFonts w:cs="Times New Roman" w:ascii="Times New Roman" w:hAnsi="Times New Roman"/>
          <w:sz w:val="24"/>
          <w:szCs w:val="24"/>
        </w:rPr>
        <w:t>Johanneslunds ägor</w:t>
      </w:r>
    </w:p>
    <w:p>
      <w:pPr>
        <w:pStyle w:val="Normal"/>
        <w:jc w:val="center"/>
        <w:rPr>
          <w:rFonts w:ascii="Times New Roman" w:hAnsi="Times New Roman" w:cs="Times New Roman"/>
          <w:sz w:val="24"/>
          <w:szCs w:val="24"/>
        </w:rPr>
      </w:pPr>
      <w:r>
        <w:rPr>
          <w:rFonts w:cs="Times New Roman" w:ascii="Times New Roman" w:hAnsi="Times New Roman"/>
          <w:sz w:val="24"/>
          <w:szCs w:val="24"/>
        </w:rPr>
        <w:t>Känd boplats 1715 – 1764</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Det är oklart ifall Ängstugan på Johanneslunds ägor är samma torpställe som senare låg under Sunds hemman. Troligen var Sven Andersson den första som bebodde detta torp och efter 1764 flyttade till Kolstugan under Hävla.</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Enl. Skedevi kyrkoböcker:</w:t>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Änkan Kerstin Hansdtr</w:t>
        <w:tab/>
        <w:t>(1654)</w:t>
        <w:tab/>
        <w:tab/>
        <w:t>bg. 1724-02-09, 70 år</w:t>
      </w:r>
    </w:p>
    <w:p>
      <w:pPr>
        <w:pStyle w:val="Normal"/>
        <w:pBdr>
          <w:bottom w:val="single" w:sz="6" w:space="1" w:color="000000"/>
        </w:pBdr>
        <w:tabs>
          <w:tab w:val="left" w:pos="2835" w:leader="none"/>
          <w:tab w:val="left" w:pos="5103" w:leader="none"/>
          <w:tab w:val="left" w:pos="6804" w:leader="none"/>
        </w:tabs>
        <w:rPr/>
      </w:pPr>
      <w:r>
        <w:rPr>
          <w:rFonts w:cs="Times New Roman" w:ascii="Times New Roman" w:hAnsi="Times New Roman"/>
        </w:rPr>
        <w:t>“</w:t>
      </w:r>
      <w:r>
        <w:rPr>
          <w:rFonts w:cs="Times New Roman" w:ascii="Times New Roman" w:hAnsi="Times New Roman"/>
        </w:rPr>
        <w:t>Enkan Kierstin Hansdotter, som suttit inhyses i Ängstugan, hennes fader war Siö-Capitein Hans Piil och farfadren Sahl. Hr Bengt fordom Kyrkioherde i Skädwi. Hennes ålder wid pass 70”</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Nils Larsson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Karl</w:t>
        <w:tab/>
        <w:t>1715-12-12</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Märta</w:t>
        <w:tab/>
        <w:t>1718-12-25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Johan</w:t>
        <w:tab/>
        <w:t>1723-02-05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son</w:t>
        <w:tab/>
        <w:t>1726-06</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Maria</w:t>
        <w:tab/>
        <w:t>1733-04-23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Torparen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Sven Andersson</w:t>
        <w:tab/>
        <w:t>1712</w:t>
        <w:tab/>
        <w:t>g. 1744-09-30</w:t>
        <w:tab/>
        <w:t>t Kolstugan-?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h. Ingeborg Persdtr</w:t>
      </w:r>
    </w:p>
    <w:p>
      <w:pPr>
        <w:pStyle w:val="Normal"/>
        <w:tabs>
          <w:tab w:val="left" w:pos="2835" w:leader="none"/>
          <w:tab w:val="left" w:pos="5103" w:leader="none"/>
          <w:tab w:val="left" w:pos="6804" w:leader="none"/>
        </w:tabs>
        <w:rPr>
          <w:rFonts w:ascii="Times New Roman" w:hAnsi="Times New Roman" w:cs="Times New Roman"/>
        </w:rPr>
      </w:pPr>
      <w:r>
        <w:rPr>
          <w:rFonts w:cs="Times New Roman" w:ascii="Times New Roman" w:hAnsi="Times New Roman"/>
        </w:rPr>
        <w:t>“</w:t>
      </w:r>
      <w:r>
        <w:rPr>
          <w:rFonts w:cs="Times New Roman" w:ascii="Times New Roman" w:hAnsi="Times New Roman"/>
        </w:rPr>
        <w:t>tiente begge på Johanslund i Ängstufwan”</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Anders</w:t>
        <w:tab/>
        <w:t>1746-09-22</w:t>
        <w:tab/>
        <w:tab/>
        <w:t>bg. 1764-01-22, 17 år</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Brita</w:t>
        <w:tab/>
        <w:t>1750-03-01</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Anna</w:t>
        <w:tab/>
        <w:t>1752-04-13</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d. Maria</w:t>
        <w:tab/>
        <w:t>1755-11-08</w:t>
      </w:r>
    </w:p>
    <w:p>
      <w:pPr>
        <w:pStyle w:val="Normal"/>
        <w:pBdr>
          <w:bottom w:val="single" w:sz="6" w:space="1" w:color="000000"/>
        </w:pBdr>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t>s. Per</w:t>
        <w:tab/>
        <w:t>1764-09-15</w:t>
      </w:r>
    </w:p>
    <w:p>
      <w:pPr>
        <w:pStyle w:val="Normal"/>
        <w:tabs>
          <w:tab w:val="left" w:pos="2835" w:leader="none"/>
          <w:tab w:val="left" w:pos="5103" w:leader="none"/>
          <w:tab w:val="left" w:pos="6804"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2835" w:leader="none"/>
          <w:tab w:val="left" w:pos="5103" w:leader="none"/>
          <w:tab w:val="left" w:pos="6804" w:leader="none"/>
        </w:tabs>
        <w:rPr>
          <w:rFonts w:ascii="Times New Roman" w:hAnsi="Times New Roman" w:cs="Times New Roman"/>
          <w:b/>
          <w:b/>
          <w:sz w:val="24"/>
          <w:szCs w:val="24"/>
        </w:rPr>
      </w:pPr>
      <w:r>
        <w:rPr>
          <w:rFonts w:cs="Times New Roman" w:ascii="Times New Roman" w:hAnsi="Times New Roman"/>
          <w:b/>
          <w:sz w:val="24"/>
          <w:szCs w:val="24"/>
        </w:rPr>
      </w:r>
      <w:bookmarkStart w:id="0" w:name="_1388915281"/>
      <w:bookmarkStart w:id="1" w:name="_1388915193"/>
      <w:bookmarkStart w:id="2" w:name="_1388915281"/>
      <w:bookmarkStart w:id="3" w:name="_1388915193"/>
      <w:bookmarkEnd w:id="2"/>
      <w:bookmarkEnd w:id="3"/>
    </w:p>
    <w:sectPr>
      <w:type w:val="nextPage"/>
      <w:pgSz w:w="11906" w:h="16838"/>
      <w:pgMar w:left="1417" w:right="1417"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urier New">
    <w:charset w:val="00"/>
    <w:family w:val="modern"/>
    <w:pitch w:val="default"/>
  </w:font>
  <w:font w:name="Wingdings">
    <w:charset w:val="02"/>
    <w:family w:val="auto"/>
    <w:pitch w:val="variable"/>
  </w:font>
  <w:font w:name="Cambria">
    <w:charset w:val="00"/>
    <w:family w:val="roman"/>
    <w:pitch w:val="variable"/>
  </w:font>
  <w:font w:name="Liberation Sans">
    <w:altName w:val="Arial"/>
    <w:charset w:val="00"/>
    <w:family w:val="swiss"/>
    <w:pitch w:val="variable"/>
  </w:font>
  <w:font w:name="Verdana">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Rubrik1"/>
      <w:numFmt w:val="none"/>
      <w:suff w:val="nothing"/>
      <w:lvlText w:val=""/>
      <w:lvlJc w:val="left"/>
      <w:pPr>
        <w:ind w:left="0" w:hanging="0"/>
      </w:pPr>
    </w:lvl>
    <w:lvl w:ilvl="1">
      <w:start w:val="1"/>
      <w:pStyle w:val="Rubrik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130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4"/>
        <w:szCs w:val="24"/>
        <w:lang w:val="sv-SE" w:eastAsia="zh-CN" w:bidi="hi-IN"/>
      </w:rPr>
    </w:rPrDefault>
    <w:pPrDefault>
      <w:pPr/>
    </w:pPrDefault>
  </w:docDefaults>
  <w:style w:type="paragraph" w:styleId="Normal">
    <w:name w:val="Normal"/>
    <w:qFormat/>
    <w:pPr>
      <w:widowControl w:val="false"/>
      <w:bidi w:val="0"/>
    </w:pPr>
    <w:rPr>
      <w:rFonts w:ascii="Courier New" w:hAnsi="Courier New" w:eastAsia="Times New Roman" w:cs="Courier New"/>
      <w:color w:val="auto"/>
      <w:sz w:val="20"/>
      <w:szCs w:val="20"/>
      <w:lang w:val="sv-SE" w:bidi="ar-SA" w:eastAsia="zh-CN"/>
    </w:rPr>
  </w:style>
  <w:style w:type="paragraph" w:styleId="Rubrik1">
    <w:name w:val="Heading 1"/>
    <w:basedOn w:val="Normal"/>
    <w:next w:val="Normal"/>
    <w:qFormat/>
    <w:pPr>
      <w:keepNext w:val="true"/>
      <w:numPr>
        <w:ilvl w:val="0"/>
        <w:numId w:val="1"/>
      </w:numPr>
      <w:suppressAutoHyphens w:val="true"/>
      <w:jc w:val="both"/>
      <w:outlineLvl w:val="0"/>
    </w:pPr>
    <w:rPr>
      <w:rFonts w:ascii="Times New Roman" w:hAnsi="Times New Roman" w:cs="Times New Roman"/>
      <w:spacing w:val="-3"/>
      <w:sz w:val="24"/>
    </w:rPr>
  </w:style>
  <w:style w:type="paragraph" w:styleId="Rubrik2">
    <w:name w:val="Heading 2"/>
    <w:basedOn w:val="Normal"/>
    <w:next w:val="Normal"/>
    <w:qFormat/>
    <w:pPr>
      <w:numPr>
        <w:ilvl w:val="1"/>
        <w:numId w:val="1"/>
      </w:numPr>
      <w:spacing w:before="200" w:after="120"/>
      <w:outlineLvl w:val="1"/>
    </w:pPr>
    <w:rPr>
      <w:b/>
      <w:bCs/>
      <w:sz w:val="23"/>
      <w:szCs w:val="23"/>
    </w:rPr>
  </w:style>
  <w:style w:type="character" w:styleId="Standardstycketeckensnitt">
    <w:name w:val="Standardstycketeckensnitt"/>
    <w:qFormat/>
    <w:rPr/>
  </w:style>
  <w:style w:type="character" w:styleId="Rubrik1Char">
    <w:name w:val="Rubrik 1 Char"/>
    <w:basedOn w:val="Standardstycketeckensnitt"/>
    <w:qFormat/>
    <w:rPr>
      <w:spacing w:val="-3"/>
      <w:sz w:val="24"/>
    </w:rPr>
  </w:style>
  <w:style w:type="character" w:styleId="WW8Num1z0">
    <w:name w:val="WW8Num1z0"/>
    <w:qFormat/>
    <w:rPr>
      <w:rFonts w:ascii="Symbol" w:hAnsi="Symbol" w:cs="Symbol"/>
      <w:sz w:val="20"/>
    </w:rPr>
  </w:style>
  <w:style w:type="character" w:styleId="WW8Num1z1">
    <w:name w:val="WW8Num1z1"/>
    <w:qFormat/>
    <w:rPr>
      <w:rFonts w:ascii="Courier New" w:hAnsi="Courier New" w:cs="Courier New"/>
      <w:sz w:val="20"/>
    </w:rPr>
  </w:style>
  <w:style w:type="character" w:styleId="WW8Num1z2">
    <w:name w:val="WW8Num1z2"/>
    <w:qFormat/>
    <w:rPr>
      <w:rFonts w:ascii="Wingdings" w:hAnsi="Wingdings" w:cs="Wingdings"/>
      <w:sz w:val="20"/>
    </w:rPr>
  </w:style>
  <w:style w:type="character" w:styleId="Googqstidbit0">
    <w:name w:val="goog_qs-tidbit-0"/>
    <w:basedOn w:val="Standardstycketeckensnitt"/>
    <w:qFormat/>
    <w:rPr/>
  </w:style>
  <w:style w:type="character" w:styleId="Rubrik2Char">
    <w:name w:val="Rubrik 2 Char"/>
    <w:basedOn w:val="Standardstycketeckensnitt"/>
    <w:qFormat/>
    <w:rPr>
      <w:rFonts w:ascii="Cambria" w:hAnsi="Cambria" w:eastAsia="Times New Roman" w:cs="Times New Roman"/>
      <w:b/>
      <w:bCs/>
      <w:color w:val="4F81BD"/>
      <w:sz w:val="26"/>
      <w:szCs w:val="26"/>
    </w:rPr>
  </w:style>
  <w:style w:type="character" w:styleId="SidhuvudChar">
    <w:name w:val="Sidhuvud Char"/>
    <w:basedOn w:val="Standardstycketeckensnitt"/>
    <w:qFormat/>
    <w:rPr>
      <w:rFonts w:ascii="Courier New" w:hAnsi="Courier New" w:cs="Courier New"/>
    </w:rPr>
  </w:style>
  <w:style w:type="character" w:styleId="SidfotChar">
    <w:name w:val="Sidfot Char"/>
    <w:basedOn w:val="Standardstycketeckensnitt"/>
    <w:qFormat/>
    <w:rPr>
      <w:rFonts w:ascii="Courier New" w:hAnsi="Courier New" w:cs="Courier New"/>
    </w:rPr>
  </w:style>
  <w:style w:type="paragraph" w:styleId="Rubrik">
    <w:name w:val="Rubrik"/>
    <w:basedOn w:val="Normal"/>
    <w:next w:val="Brdtext"/>
    <w:qFormat/>
    <w:pPr>
      <w:keepNext w:val="true"/>
      <w:spacing w:before="240" w:after="120"/>
    </w:pPr>
    <w:rPr>
      <w:rFonts w:ascii="Liberation Sans" w:hAnsi="Liberation Sans" w:eastAsia="Microsoft YaHei" w:cs="Lucida Sans"/>
      <w:sz w:val="28"/>
      <w:szCs w:val="28"/>
    </w:rPr>
  </w:style>
  <w:style w:type="paragraph" w:styleId="Brdtext">
    <w:name w:val="Body Text"/>
    <w:basedOn w:val="Normal"/>
    <w:pPr>
      <w:spacing w:lineRule="auto" w:line="276" w:before="0" w:after="140"/>
    </w:pPr>
    <w:rPr/>
  </w:style>
  <w:style w:type="paragraph" w:styleId="Lista">
    <w:name w:val="List"/>
    <w:basedOn w:val="Brdtext"/>
    <w:pPr/>
    <w:rPr>
      <w:rFonts w:cs="Lucida Sans"/>
    </w:rPr>
  </w:style>
  <w:style w:type="paragraph" w:styleId="Bildtext">
    <w:name w:val="Caption"/>
    <w:basedOn w:val="Normal"/>
    <w:qFormat/>
    <w:pPr>
      <w:suppressLineNumbers/>
      <w:spacing w:before="120" w:after="120"/>
    </w:pPr>
    <w:rPr>
      <w:rFonts w:cs="Lucida Sans"/>
      <w:i/>
      <w:iCs/>
      <w:sz w:val="24"/>
      <w:szCs w:val="24"/>
    </w:rPr>
  </w:style>
  <w:style w:type="paragraph" w:styleId="Frteckning">
    <w:name w:val="Förteckning"/>
    <w:basedOn w:val="Normal"/>
    <w:qFormat/>
    <w:pPr>
      <w:suppressLineNumbers/>
    </w:pPr>
    <w:rPr>
      <w:rFonts w:cs="Lucida Sans"/>
    </w:rPr>
  </w:style>
  <w:style w:type="paragraph" w:styleId="Normalwebb">
    <w:name w:val="Normal (webb)"/>
    <w:basedOn w:val="Normal"/>
    <w:qFormat/>
    <w:pPr>
      <w:widowControl/>
      <w:snapToGrid w:val="true"/>
      <w:spacing w:before="280" w:after="280"/>
    </w:pPr>
    <w:rPr>
      <w:rFonts w:ascii="Times New Roman" w:hAnsi="Times New Roman" w:eastAsia="Times New Roman" w:cs="Times New Roman"/>
      <w:color w:val="auto"/>
      <w:sz w:val="24"/>
      <w:szCs w:val="24"/>
    </w:rPr>
  </w:style>
  <w:style w:type="paragraph" w:styleId="Ingetavstnd">
    <w:name w:val="Inget avstånd"/>
    <w:qFormat/>
    <w:pPr>
      <w:widowControl w:val="false"/>
      <w:snapToGrid w:val="false"/>
    </w:pPr>
    <w:rPr>
      <w:rFonts w:ascii="Courier New" w:hAnsi="Courier New" w:eastAsia="Times New Roman" w:cs="Courier New"/>
      <w:color w:val="auto"/>
      <w:sz w:val="20"/>
      <w:szCs w:val="20"/>
      <w:lang w:val="sv-SE" w:bidi="ar-SA" w:eastAsia="zh-CN"/>
    </w:rPr>
  </w:style>
  <w:style w:type="paragraph" w:styleId="Sidhuvud">
    <w:name w:val="Header"/>
    <w:basedOn w:val="Normal"/>
    <w:pPr>
      <w:suppressLineNumbers/>
      <w:tabs>
        <w:tab w:val="center" w:pos="4536" w:leader="none"/>
        <w:tab w:val="right" w:pos="9072" w:leader="none"/>
      </w:tabs>
    </w:pPr>
    <w:rPr/>
  </w:style>
  <w:style w:type="paragraph" w:styleId="Sidfot">
    <w:name w:val="Footer"/>
    <w:basedOn w:val="Normal"/>
    <w:pPr>
      <w:suppressLineNumbers/>
      <w:tabs>
        <w:tab w:val="center" w:pos="4536" w:leader="none"/>
        <w:tab w:val="right" w:pos="9072" w:leader="none"/>
      </w:tabs>
    </w:pPr>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11</TotalTime>
  <Application>LibreOffice/6.0.6.2$Windows_X86_64 LibreOffice_project/0c292870b25a325b5ed35f6b45599d2ea4458e77</Application>
  <Pages>85</Pages>
  <Words>21638</Words>
  <Characters>123674</Characters>
  <CharactersWithSpaces>142496</CharactersWithSpaces>
  <Paragraphs>3697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2015-01-23T15:25:00Z</dcterms:created>
  <dc:creator>Tommy Dahlgren</dc:creator>
  <dc:description/>
  <cp:keywords/>
  <dc:language>sv-SE</dc:language>
  <cp:lastModifiedBy/>
  <dcterms:modified xsi:type="dcterms:W3CDTF">2019-12-19T11:44:05Z</dcterms:modified>
  <cp:revision>2</cp:revision>
  <dc:subject/>
  <dc:title/>
</cp:coreProperties>
</file>